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41E" w:rsidRPr="00FD441E" w:rsidRDefault="00D37359" w:rsidP="00FD441E">
      <w:pPr>
        <w:jc w:val="center"/>
        <w:rPr>
          <w:rFonts w:cs="David"/>
          <w:b/>
          <w:bCs/>
          <w:u w:val="single"/>
          <w:rtl/>
        </w:rPr>
      </w:pPr>
      <w:bookmarkStart w:id="0" w:name="_GoBack"/>
      <w:bookmarkEnd w:id="0"/>
      <w:r>
        <w:rPr>
          <w:rFonts w:cs="David" w:hint="cs"/>
          <w:b/>
          <w:bCs/>
          <w:u w:val="single"/>
          <w:rtl/>
        </w:rPr>
        <w:t xml:space="preserve">מדריך לרישום מקוון לביה"ס </w:t>
      </w:r>
      <w:r>
        <w:rPr>
          <w:rFonts w:cs="David"/>
          <w:b/>
          <w:bCs/>
          <w:u w:val="single"/>
          <w:rtl/>
        </w:rPr>
        <w:t>–</w:t>
      </w:r>
      <w:r>
        <w:rPr>
          <w:rFonts w:cs="David" w:hint="cs"/>
          <w:b/>
          <w:bCs/>
          <w:u w:val="single"/>
          <w:rtl/>
        </w:rPr>
        <w:t xml:space="preserve"> רשת אורט</w:t>
      </w:r>
    </w:p>
    <w:p w:rsidR="0031147E" w:rsidRDefault="00FD441E" w:rsidP="00855AFA">
      <w:pPr>
        <w:rPr>
          <w:rFonts w:cs="David"/>
          <w:rtl/>
        </w:rPr>
      </w:pPr>
      <w:r>
        <w:rPr>
          <w:rFonts w:cs="David" w:hint="cs"/>
          <w:b/>
          <w:bCs/>
          <w:u w:val="single"/>
          <w:rtl/>
        </w:rPr>
        <w:t xml:space="preserve"> </w:t>
      </w:r>
    </w:p>
    <w:p w:rsidR="00855AFA" w:rsidRDefault="00FD441E" w:rsidP="00855AFA">
      <w:pPr>
        <w:rPr>
          <w:rFonts w:cs="David"/>
          <w:rtl/>
        </w:rPr>
      </w:pPr>
      <w:r>
        <w:rPr>
          <w:rFonts w:cs="David"/>
          <w:rtl/>
        </w:rPr>
        <w:br/>
      </w:r>
      <w:r w:rsidR="00855AFA">
        <w:rPr>
          <w:rFonts w:cs="David" w:hint="cs"/>
          <w:rtl/>
        </w:rPr>
        <w:t>אתר רישום מקוון לביה"ס מאפשר לבצע את תהליך הרישום לביה"ס באופן קל, נוח ומהיר ללא הגעה למשרדי ביה"ס.</w:t>
      </w:r>
    </w:p>
    <w:p w:rsidR="00855AFA" w:rsidRDefault="00855AFA" w:rsidP="00855AFA">
      <w:pPr>
        <w:rPr>
          <w:rFonts w:cs="David"/>
          <w:rtl/>
        </w:rPr>
      </w:pPr>
      <w:r>
        <w:rPr>
          <w:rFonts w:cs="David" w:hint="cs"/>
          <w:rtl/>
        </w:rPr>
        <w:t>ניתן למלא את טופס הרישום הראשוני, להוריד את הטפסים השונים ולשלוח את הטפסים הנ"ל לביה"ס.</w:t>
      </w:r>
    </w:p>
    <w:p w:rsidR="00855AFA" w:rsidRDefault="00855AFA" w:rsidP="00FD441E">
      <w:pPr>
        <w:rPr>
          <w:rFonts w:cs="David"/>
          <w:rtl/>
        </w:rPr>
      </w:pPr>
      <w:r>
        <w:rPr>
          <w:rFonts w:cs="David" w:hint="cs"/>
          <w:rtl/>
        </w:rPr>
        <w:t>במדריך זה יוסבר כיצד עושים זאת</w:t>
      </w:r>
      <w:r w:rsidR="00305E16">
        <w:rPr>
          <w:rFonts w:cs="David" w:hint="cs"/>
          <w:rtl/>
        </w:rPr>
        <w:t xml:space="preserve"> בשלושה שלבים פשוטים</w:t>
      </w:r>
      <w:r>
        <w:rPr>
          <w:rFonts w:cs="David" w:hint="cs"/>
          <w:rtl/>
        </w:rPr>
        <w:t>.</w:t>
      </w:r>
    </w:p>
    <w:p w:rsidR="00855AFA" w:rsidRDefault="00855AFA" w:rsidP="00FD441E">
      <w:pPr>
        <w:rPr>
          <w:rFonts w:cs="David"/>
          <w:rtl/>
        </w:rPr>
      </w:pPr>
    </w:p>
    <w:p w:rsidR="00855AFA" w:rsidRDefault="00855AFA" w:rsidP="00027D62">
      <w:pPr>
        <w:rPr>
          <w:rFonts w:cs="David"/>
          <w:rtl/>
        </w:rPr>
      </w:pPr>
      <w:r>
        <w:rPr>
          <w:rFonts w:cs="David"/>
          <w:noProof/>
          <w:lang w:eastAsia="en-US"/>
        </w:rPr>
        <w:drawing>
          <wp:inline distT="0" distB="0" distL="0" distR="0">
            <wp:extent cx="5681876" cy="2714625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38" cy="28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AFA" w:rsidRDefault="00855AFA" w:rsidP="00FD441E">
      <w:pPr>
        <w:rPr>
          <w:rFonts w:cs="David"/>
          <w:rtl/>
        </w:rPr>
      </w:pPr>
    </w:p>
    <w:p w:rsidR="00E47150" w:rsidRDefault="00E47150" w:rsidP="00695795">
      <w:pPr>
        <w:rPr>
          <w:rFonts w:cs="David"/>
          <w:rtl/>
        </w:rPr>
      </w:pPr>
    </w:p>
    <w:p w:rsidR="0031147E" w:rsidRDefault="0031147E" w:rsidP="0031147E">
      <w:pPr>
        <w:rPr>
          <w:rFonts w:cs="David"/>
          <w:rtl/>
        </w:rPr>
      </w:pPr>
      <w:r w:rsidRPr="0031147E">
        <w:rPr>
          <w:rFonts w:cs="David" w:hint="cs"/>
          <w:rtl/>
        </w:rPr>
        <w:t>תהליך הרישום המקוון מורכב משלושה שלבים:</w:t>
      </w:r>
    </w:p>
    <w:p w:rsidR="0031147E" w:rsidRPr="0031147E" w:rsidRDefault="0031147E" w:rsidP="0031147E">
      <w:pPr>
        <w:rPr>
          <w:rFonts w:cs="David"/>
          <w:rtl/>
        </w:rPr>
      </w:pPr>
    </w:p>
    <w:p w:rsidR="0031147E" w:rsidRDefault="00471749" w:rsidP="0031147E">
      <w:pPr>
        <w:pStyle w:val="a8"/>
        <w:numPr>
          <w:ilvl w:val="0"/>
          <w:numId w:val="35"/>
        </w:numPr>
        <w:rPr>
          <w:rFonts w:cs="David"/>
          <w:b/>
          <w:bCs/>
        </w:rPr>
      </w:pPr>
      <w:hyperlink w:anchor="_מילוי_טופס_מקוון" w:history="1">
        <w:r w:rsidR="0031147E" w:rsidRPr="0060622E">
          <w:rPr>
            <w:rStyle w:val="Hyperlink"/>
            <w:rFonts w:cs="David" w:hint="cs"/>
            <w:b/>
            <w:bCs/>
            <w:rtl/>
          </w:rPr>
          <w:t>מילוי טופס מקוון</w:t>
        </w:r>
      </w:hyperlink>
    </w:p>
    <w:p w:rsidR="0031147E" w:rsidRDefault="0031147E" w:rsidP="0031147E">
      <w:pPr>
        <w:pStyle w:val="a8"/>
        <w:rPr>
          <w:rFonts w:cs="David"/>
          <w:b/>
          <w:bCs/>
        </w:rPr>
      </w:pPr>
    </w:p>
    <w:p w:rsidR="0031147E" w:rsidRDefault="00471749" w:rsidP="0031147E">
      <w:pPr>
        <w:pStyle w:val="a8"/>
        <w:numPr>
          <w:ilvl w:val="0"/>
          <w:numId w:val="35"/>
        </w:numPr>
        <w:rPr>
          <w:rFonts w:cs="David"/>
          <w:b/>
          <w:bCs/>
        </w:rPr>
      </w:pPr>
      <w:hyperlink w:anchor="_הורדת_טפסי_רישום" w:history="1">
        <w:r w:rsidR="0031147E" w:rsidRPr="0060622E">
          <w:rPr>
            <w:rStyle w:val="Hyperlink"/>
            <w:rFonts w:cs="David" w:hint="cs"/>
            <w:b/>
            <w:bCs/>
            <w:rtl/>
          </w:rPr>
          <w:t>הורדת טפסי רישום</w:t>
        </w:r>
      </w:hyperlink>
    </w:p>
    <w:p w:rsidR="0031147E" w:rsidRPr="0031147E" w:rsidRDefault="0031147E" w:rsidP="0031147E">
      <w:pPr>
        <w:pStyle w:val="a8"/>
        <w:rPr>
          <w:rFonts w:cs="David"/>
          <w:b/>
          <w:bCs/>
          <w:rtl/>
        </w:rPr>
      </w:pPr>
    </w:p>
    <w:p w:rsidR="0031147E" w:rsidRDefault="00471749" w:rsidP="0031147E">
      <w:pPr>
        <w:pStyle w:val="a8"/>
        <w:numPr>
          <w:ilvl w:val="0"/>
          <w:numId w:val="35"/>
        </w:numPr>
        <w:rPr>
          <w:rFonts w:cs="David"/>
          <w:b/>
          <w:bCs/>
        </w:rPr>
      </w:pPr>
      <w:hyperlink w:anchor="_העלאת_טפסי_רישום" w:history="1">
        <w:r w:rsidR="0031147E" w:rsidRPr="00857346">
          <w:rPr>
            <w:rStyle w:val="Hyperlink"/>
            <w:rFonts w:cs="David" w:hint="cs"/>
            <w:b/>
            <w:bCs/>
            <w:rtl/>
          </w:rPr>
          <w:t>העלאת טפסי רישום</w:t>
        </w:r>
      </w:hyperlink>
    </w:p>
    <w:p w:rsidR="0031147E" w:rsidRPr="0031147E" w:rsidRDefault="0031147E" w:rsidP="0031147E">
      <w:pPr>
        <w:pStyle w:val="a8"/>
        <w:rPr>
          <w:rFonts w:cs="David"/>
          <w:b/>
          <w:bCs/>
          <w:rtl/>
        </w:rPr>
      </w:pPr>
    </w:p>
    <w:p w:rsidR="0031147E" w:rsidRDefault="0031147E" w:rsidP="0031147E">
      <w:pPr>
        <w:pStyle w:val="a8"/>
        <w:rPr>
          <w:rFonts w:cs="David"/>
          <w:b/>
          <w:bCs/>
          <w:rtl/>
        </w:rPr>
      </w:pPr>
    </w:p>
    <w:p w:rsidR="0031147E" w:rsidRPr="0031147E" w:rsidRDefault="0031147E" w:rsidP="000B1733">
      <w:pPr>
        <w:rPr>
          <w:rFonts w:cs="David"/>
          <w:rtl/>
        </w:rPr>
      </w:pPr>
      <w:r w:rsidRPr="0031147E">
        <w:rPr>
          <w:rFonts w:cs="David" w:hint="cs"/>
          <w:rtl/>
        </w:rPr>
        <w:t>בשלב הראשו</w:t>
      </w:r>
      <w:r w:rsidR="000B1733">
        <w:rPr>
          <w:rFonts w:cs="David" w:hint="cs"/>
          <w:rtl/>
        </w:rPr>
        <w:t xml:space="preserve">ן נמלא דרך האתר את טפסי הרישום </w:t>
      </w:r>
      <w:r w:rsidRPr="0031147E">
        <w:rPr>
          <w:rFonts w:cs="David" w:hint="cs"/>
          <w:rtl/>
        </w:rPr>
        <w:t>לאחר מכן נמשיך לשלב השני ובו נוריד את הטפסים כקבצים למחשב.</w:t>
      </w:r>
    </w:p>
    <w:p w:rsidR="000B1733" w:rsidRDefault="000B1733" w:rsidP="0031147E">
      <w:pPr>
        <w:rPr>
          <w:rFonts w:cs="David"/>
          <w:rtl/>
        </w:rPr>
      </w:pPr>
    </w:p>
    <w:p w:rsidR="0031147E" w:rsidRPr="0031147E" w:rsidRDefault="0031147E" w:rsidP="0031147E">
      <w:pPr>
        <w:rPr>
          <w:rFonts w:cs="David"/>
          <w:rtl/>
        </w:rPr>
      </w:pPr>
      <w:r w:rsidRPr="0031147E">
        <w:rPr>
          <w:rFonts w:cs="David" w:hint="cs"/>
          <w:rtl/>
        </w:rPr>
        <w:t>את טפסים אלו יש להדפיס, למלא, להחתים ולסרוק בחזרה למחשב.</w:t>
      </w:r>
    </w:p>
    <w:p w:rsidR="0031147E" w:rsidRPr="0031147E" w:rsidRDefault="0031147E" w:rsidP="0031147E">
      <w:pPr>
        <w:rPr>
          <w:rFonts w:cs="David"/>
          <w:rtl/>
        </w:rPr>
      </w:pPr>
      <w:r w:rsidRPr="0031147E">
        <w:rPr>
          <w:rFonts w:cs="David" w:hint="cs"/>
          <w:rtl/>
        </w:rPr>
        <w:t>בשלב השלישי והאחרון נבצע העלאה של הטפסים לאתר הרישום המקוון ושליחתם אל ביה"ס.</w:t>
      </w:r>
    </w:p>
    <w:p w:rsidR="0031147E" w:rsidRDefault="0031147E" w:rsidP="00695795">
      <w:pPr>
        <w:rPr>
          <w:rFonts w:cs="David"/>
          <w:rtl/>
        </w:rPr>
      </w:pPr>
    </w:p>
    <w:p w:rsidR="0031147E" w:rsidRDefault="0031147E" w:rsidP="00695795">
      <w:pPr>
        <w:rPr>
          <w:rFonts w:cs="David"/>
          <w:rtl/>
        </w:rPr>
      </w:pPr>
      <w:r>
        <w:rPr>
          <w:rFonts w:cs="David"/>
          <w:noProof/>
          <w:lang w:eastAsia="en-US"/>
        </w:rPr>
        <w:drawing>
          <wp:inline distT="0" distB="0" distL="0" distR="0" wp14:anchorId="75F9ABD2" wp14:editId="06417F25">
            <wp:extent cx="5752582" cy="1838325"/>
            <wp:effectExtent l="0" t="0" r="635" b="0"/>
            <wp:docPr id="14" name="תמונה 14" descr="Capture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apture22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60" cy="184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9E" w:rsidRPr="0060622E" w:rsidRDefault="0012659E" w:rsidP="0060622E">
      <w:pPr>
        <w:pStyle w:val="1"/>
        <w:jc w:val="center"/>
        <w:rPr>
          <w:rFonts w:cs="David"/>
          <w:sz w:val="28"/>
          <w:szCs w:val="28"/>
          <w:rtl/>
        </w:rPr>
      </w:pPr>
      <w:bookmarkStart w:id="1" w:name="_מילוי_טופס_מקוון"/>
      <w:bookmarkEnd w:id="1"/>
      <w:r w:rsidRPr="0060622E">
        <w:rPr>
          <w:rFonts w:cs="David" w:hint="cs"/>
          <w:sz w:val="28"/>
          <w:szCs w:val="28"/>
          <w:rtl/>
        </w:rPr>
        <w:lastRenderedPageBreak/>
        <w:t>מילוי טופס מקוון</w:t>
      </w:r>
    </w:p>
    <w:p w:rsidR="0012659E" w:rsidRDefault="0012659E" w:rsidP="00D37359">
      <w:pPr>
        <w:rPr>
          <w:rFonts w:cs="David"/>
          <w:rtl/>
        </w:rPr>
      </w:pPr>
    </w:p>
    <w:p w:rsidR="00857346" w:rsidRDefault="00857346" w:rsidP="00D37359">
      <w:pPr>
        <w:rPr>
          <w:rFonts w:cs="David"/>
          <w:rtl/>
        </w:rPr>
      </w:pPr>
    </w:p>
    <w:p w:rsidR="0012659E" w:rsidRPr="0012659E" w:rsidRDefault="0012659E" w:rsidP="0012659E">
      <w:pPr>
        <w:pStyle w:val="a8"/>
        <w:numPr>
          <w:ilvl w:val="0"/>
          <w:numId w:val="28"/>
        </w:numPr>
        <w:spacing w:after="200" w:line="276" w:lineRule="auto"/>
        <w:rPr>
          <w:rFonts w:cs="David"/>
        </w:rPr>
      </w:pPr>
      <w:r w:rsidRPr="0012659E">
        <w:rPr>
          <w:rFonts w:cs="David" w:hint="cs"/>
          <w:rtl/>
        </w:rPr>
        <w:t>ראשית יש לסנן את שנה"ל, בית הספר, סוג החטיבה (ביניים/ עליונה) ושכבה רלוונטיים.</w: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  <w:r w:rsidRPr="0012659E">
        <w:rPr>
          <w:rFonts w:cs="David" w:hint="cs"/>
          <w:rtl/>
        </w:rPr>
        <w:t>לאחר מכן יש ללחוץ על כפתור "למילו</w:t>
      </w:r>
      <w:r>
        <w:rPr>
          <w:rFonts w:cs="David" w:hint="cs"/>
          <w:rtl/>
        </w:rPr>
        <w:t>י טופס רישום מקוון" הממוקם בחלקו הימני ה</w:t>
      </w:r>
      <w:r w:rsidRPr="0012659E">
        <w:rPr>
          <w:rFonts w:cs="David" w:hint="cs"/>
          <w:rtl/>
        </w:rPr>
        <w:t>תחתון של המסך.</w: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Default="008C7988" w:rsidP="0012659E">
      <w:pPr>
        <w:pStyle w:val="a8"/>
        <w:ind w:left="1080"/>
        <w:rPr>
          <w:rFonts w:cs="David"/>
          <w:rtl/>
        </w:rPr>
      </w:pPr>
      <w:r>
        <w:rPr>
          <w:rFonts w:cs="Dav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3pt;height:174.55pt">
            <v:imagedata r:id="rId10" o:title="1"/>
          </v:shape>
        </w:pic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Default="0012659E" w:rsidP="0012659E">
      <w:pPr>
        <w:pStyle w:val="a8"/>
        <w:numPr>
          <w:ilvl w:val="0"/>
          <w:numId w:val="28"/>
        </w:numPr>
        <w:spacing w:after="200" w:line="276" w:lineRule="auto"/>
        <w:rPr>
          <w:rFonts w:cs="David"/>
        </w:rPr>
      </w:pPr>
      <w:r w:rsidRPr="0012659E">
        <w:rPr>
          <w:rFonts w:cs="David" w:hint="cs"/>
          <w:rtl/>
        </w:rPr>
        <w:t xml:space="preserve">במסך הראשון של מילוי הרישום המקוון יש להזין את פרטי ממלא הטופס, </w:t>
      </w:r>
      <w:r w:rsidR="0060622E">
        <w:rPr>
          <w:rFonts w:cs="David" w:hint="cs"/>
          <w:rtl/>
        </w:rPr>
        <w:t>קרי</w:t>
      </w:r>
      <w:r w:rsidRPr="0012659E">
        <w:rPr>
          <w:rFonts w:cs="David" w:hint="cs"/>
          <w:rtl/>
        </w:rPr>
        <w:t xml:space="preserve"> הורה או אפוטרופוס.</w:t>
      </w:r>
    </w:p>
    <w:p w:rsidR="0012659E" w:rsidRDefault="0012659E" w:rsidP="0012659E">
      <w:pPr>
        <w:pStyle w:val="a8"/>
        <w:spacing w:after="200" w:line="276" w:lineRule="auto"/>
        <w:ind w:left="1080"/>
        <w:rPr>
          <w:rFonts w:cs="David"/>
        </w:rPr>
      </w:pPr>
    </w:p>
    <w:p w:rsidR="0012659E" w:rsidRDefault="008C7988" w:rsidP="0012659E">
      <w:pPr>
        <w:pStyle w:val="a8"/>
        <w:ind w:left="1080"/>
        <w:rPr>
          <w:rFonts w:cs="David"/>
          <w:rtl/>
        </w:rPr>
      </w:pPr>
      <w:r>
        <w:rPr>
          <w:rFonts w:cs="David"/>
        </w:rPr>
        <w:pict>
          <v:shape id="_x0000_i1026" type="#_x0000_t75" style="width:435.45pt;height:93.3pt">
            <v:imagedata r:id="rId11" o:title="2"/>
          </v:shape>
        </w:pic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Pr="0012659E" w:rsidRDefault="0012659E" w:rsidP="0012659E">
      <w:pPr>
        <w:pStyle w:val="a8"/>
        <w:numPr>
          <w:ilvl w:val="0"/>
          <w:numId w:val="28"/>
        </w:numPr>
        <w:spacing w:after="200" w:line="276" w:lineRule="auto"/>
        <w:rPr>
          <w:rFonts w:cs="David"/>
        </w:rPr>
      </w:pPr>
      <w:r w:rsidRPr="0012659E">
        <w:rPr>
          <w:rFonts w:cs="David" w:hint="cs"/>
          <w:rtl/>
        </w:rPr>
        <w:t xml:space="preserve">במסך זה יש להזין את פרטי התלמיד. </w:t>
      </w: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  <w:r w:rsidRPr="0012659E">
        <w:rPr>
          <w:rFonts w:cs="David" w:hint="cs"/>
          <w:rtl/>
        </w:rPr>
        <w:t>יש לשים לב כי ניתן להזין תאריך עליה רק במידה ובשדה "ארץ הלידה" נבחרה מדינה שאינה ישראל.</w:t>
      </w: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  <w:r w:rsidRPr="0012659E">
        <w:rPr>
          <w:rFonts w:cs="David" w:hint="cs"/>
          <w:rtl/>
        </w:rPr>
        <w:t xml:space="preserve">במידה </w:t>
      </w:r>
      <w:r>
        <w:rPr>
          <w:rFonts w:cs="David" w:hint="cs"/>
          <w:rtl/>
        </w:rPr>
        <w:t>ואין</w:t>
      </w:r>
      <w:r w:rsidRPr="0012659E">
        <w:rPr>
          <w:rFonts w:cs="David" w:hint="cs"/>
          <w:rtl/>
        </w:rPr>
        <w:t xml:space="preserve"> כתובת מגורים משנית אין צורך להזינה.</w: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Default="0012659E" w:rsidP="0012659E">
      <w:pPr>
        <w:pStyle w:val="a8"/>
        <w:ind w:left="1080"/>
        <w:rPr>
          <w:rFonts w:cs="David"/>
          <w:rtl/>
        </w:rPr>
      </w:pPr>
      <w:r>
        <w:rPr>
          <w:rFonts w:cs="David" w:hint="cs"/>
          <w:noProof/>
          <w:lang w:eastAsia="en-US"/>
        </w:rPr>
        <w:drawing>
          <wp:inline distT="0" distB="0" distL="0" distR="0">
            <wp:extent cx="4868751" cy="2028825"/>
            <wp:effectExtent l="0" t="0" r="8255" b="0"/>
            <wp:docPr id="2" name="תמונה 2" descr="C:\Users\idanb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anb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28" cy="20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9E" w:rsidRPr="0012659E" w:rsidRDefault="0012659E" w:rsidP="0012659E">
      <w:pPr>
        <w:pStyle w:val="a8"/>
        <w:numPr>
          <w:ilvl w:val="0"/>
          <w:numId w:val="28"/>
        </w:numPr>
        <w:spacing w:after="200" w:line="276" w:lineRule="auto"/>
        <w:rPr>
          <w:rFonts w:cs="David"/>
        </w:rPr>
      </w:pPr>
      <w:r w:rsidRPr="0012659E">
        <w:rPr>
          <w:rFonts w:cs="David" w:hint="cs"/>
          <w:rtl/>
        </w:rPr>
        <w:lastRenderedPageBreak/>
        <w:t>במסך פרטי ההורים יש להזין את פרטי שני ההורים.</w: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Pr="0012659E" w:rsidRDefault="0012659E" w:rsidP="0012659E">
      <w:pPr>
        <w:pStyle w:val="a8"/>
        <w:numPr>
          <w:ilvl w:val="0"/>
          <w:numId w:val="31"/>
        </w:numPr>
        <w:rPr>
          <w:rFonts w:cs="David"/>
          <w:rtl/>
        </w:rPr>
      </w:pPr>
      <w:r w:rsidRPr="0012659E">
        <w:rPr>
          <w:rFonts w:cs="David" w:hint="cs"/>
          <w:rtl/>
        </w:rPr>
        <w:t>בשדה "סוג אפוטרופוס", במידה והסוג אינו אב/אם יש לבחור ב</w:t>
      </w:r>
      <w:r w:rsidR="00112898">
        <w:rPr>
          <w:rFonts w:cs="David" w:hint="cs"/>
          <w:rtl/>
        </w:rPr>
        <w:t>"</w:t>
      </w:r>
      <w:r w:rsidRPr="0012659E">
        <w:rPr>
          <w:rFonts w:cs="David" w:hint="cs"/>
          <w:rtl/>
        </w:rPr>
        <w:t>אחר</w:t>
      </w:r>
      <w:r w:rsidR="00112898">
        <w:rPr>
          <w:rFonts w:cs="David" w:hint="cs"/>
          <w:rtl/>
        </w:rPr>
        <w:t>"</w:t>
      </w:r>
      <w:r w:rsidRPr="0012659E">
        <w:rPr>
          <w:rFonts w:cs="David" w:hint="cs"/>
          <w:rtl/>
        </w:rPr>
        <w:t xml:space="preserve"> ולהזין בשדה הטקסט את הפירוט הרלוונטי.</w: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  <w:r>
        <w:rPr>
          <w:rFonts w:cs="David" w:hint="cs"/>
          <w:noProof/>
          <w:lang w:eastAsia="en-US"/>
        </w:rPr>
        <w:drawing>
          <wp:inline distT="0" distB="0" distL="0" distR="0">
            <wp:extent cx="3469005" cy="387350"/>
            <wp:effectExtent l="0" t="0" r="0" b="0"/>
            <wp:docPr id="6" name="תמונה 6" descr="C:\Users\idanb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danb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Pr="0012659E" w:rsidRDefault="0012659E" w:rsidP="0012659E">
      <w:pPr>
        <w:pStyle w:val="a8"/>
        <w:numPr>
          <w:ilvl w:val="0"/>
          <w:numId w:val="30"/>
        </w:numPr>
        <w:spacing w:after="200" w:line="276" w:lineRule="auto"/>
        <w:rPr>
          <w:rFonts w:cs="David"/>
          <w:rtl/>
        </w:rPr>
      </w:pPr>
      <w:r w:rsidRPr="0012659E">
        <w:rPr>
          <w:rFonts w:cs="David" w:hint="cs"/>
          <w:rtl/>
        </w:rPr>
        <w:t>במידה ופרטי ההורה ה2 אינו רלוונטי, יש לסמן 'וי' ולציין בשדה "הערה" את הפירוט הרלוונטי.</w: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  <w:r>
        <w:rPr>
          <w:rFonts w:cs="David"/>
          <w:noProof/>
          <w:lang w:eastAsia="en-US"/>
        </w:rPr>
        <w:drawing>
          <wp:inline distT="0" distB="0" distL="0" distR="0">
            <wp:extent cx="5725160" cy="487045"/>
            <wp:effectExtent l="0" t="0" r="8890" b="8255"/>
            <wp:docPr id="7" name="תמונה 7" descr="C:\Users\idanb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danb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Default="0012659E" w:rsidP="0012659E">
      <w:pPr>
        <w:pStyle w:val="a8"/>
        <w:numPr>
          <w:ilvl w:val="0"/>
          <w:numId w:val="28"/>
        </w:numPr>
        <w:spacing w:after="200" w:line="276" w:lineRule="auto"/>
        <w:rPr>
          <w:rFonts w:cs="David"/>
        </w:rPr>
      </w:pPr>
      <w:r>
        <w:rPr>
          <w:rFonts w:cs="David" w:hint="cs"/>
          <w:rtl/>
        </w:rPr>
        <w:t>במסך זה יש להזין את פרטי המשפחה.</w:t>
      </w:r>
    </w:p>
    <w:p w:rsidR="0012659E" w:rsidRDefault="0012659E" w:rsidP="0012659E">
      <w:pPr>
        <w:pStyle w:val="a8"/>
        <w:spacing w:after="200" w:line="276" w:lineRule="auto"/>
        <w:ind w:left="1080"/>
        <w:rPr>
          <w:rFonts w:cs="David"/>
        </w:rPr>
      </w:pPr>
    </w:p>
    <w:p w:rsidR="0012659E" w:rsidRDefault="008C7988" w:rsidP="0012659E">
      <w:pPr>
        <w:pStyle w:val="a8"/>
        <w:spacing w:after="200" w:line="276" w:lineRule="auto"/>
        <w:ind w:left="1080"/>
        <w:rPr>
          <w:rFonts w:cs="David"/>
        </w:rPr>
      </w:pPr>
      <w:r>
        <w:rPr>
          <w:rFonts w:cs="David"/>
        </w:rPr>
        <w:pict>
          <v:shape id="_x0000_i1027" type="#_x0000_t75" style="width:450.45pt;height:73.15pt">
            <v:imagedata r:id="rId15" o:title="6"/>
          </v:shape>
        </w:pict>
      </w:r>
    </w:p>
    <w:p w:rsidR="0012659E" w:rsidRDefault="0012659E" w:rsidP="0012659E">
      <w:pPr>
        <w:pStyle w:val="a8"/>
        <w:spacing w:after="200" w:line="276" w:lineRule="auto"/>
        <w:ind w:left="1080"/>
        <w:rPr>
          <w:rFonts w:cs="David"/>
          <w:rtl/>
        </w:rPr>
      </w:pP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Pr="0012659E" w:rsidRDefault="0012659E" w:rsidP="0012659E">
      <w:pPr>
        <w:pStyle w:val="a8"/>
        <w:numPr>
          <w:ilvl w:val="0"/>
          <w:numId w:val="28"/>
        </w:numPr>
        <w:spacing w:after="200" w:line="276" w:lineRule="auto"/>
        <w:rPr>
          <w:rFonts w:cs="David"/>
        </w:rPr>
      </w:pPr>
      <w:r w:rsidRPr="0012659E">
        <w:rPr>
          <w:rFonts w:cs="David" w:hint="cs"/>
          <w:rtl/>
        </w:rPr>
        <w:t>במסך "פרטי מוסד קודם", בשדה "מקבילה" יש להזין את מספר הכיתה הקודמת</w:t>
      </w: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  <w:r w:rsidRPr="0012659E">
        <w:rPr>
          <w:rFonts w:cs="David" w:hint="cs"/>
          <w:rtl/>
        </w:rPr>
        <w:t>לדוגמא: ו' 3.</w: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Default="008C7988" w:rsidP="0012659E">
      <w:pPr>
        <w:pStyle w:val="a8"/>
        <w:ind w:left="1080"/>
        <w:rPr>
          <w:rFonts w:cs="David"/>
          <w:rtl/>
        </w:rPr>
      </w:pPr>
      <w:r>
        <w:rPr>
          <w:rFonts w:cs="David"/>
        </w:rPr>
        <w:pict>
          <v:shape id="_x0000_i1028" type="#_x0000_t75" style="width:431.4pt;height:79.5pt">
            <v:imagedata r:id="rId16" o:title="7"/>
          </v:shape>
        </w:pic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Pr="0012659E" w:rsidRDefault="0012659E" w:rsidP="0012659E">
      <w:pPr>
        <w:pStyle w:val="a8"/>
        <w:numPr>
          <w:ilvl w:val="0"/>
          <w:numId w:val="28"/>
        </w:numPr>
        <w:spacing w:after="200" w:line="276" w:lineRule="auto"/>
        <w:rPr>
          <w:rFonts w:cs="David"/>
        </w:rPr>
      </w:pPr>
      <w:r w:rsidRPr="0012659E">
        <w:rPr>
          <w:rFonts w:cs="David" w:hint="cs"/>
          <w:rtl/>
        </w:rPr>
        <w:t>מסך "פרטים נוספים" הינו המסך האחרון בתהליך טופס הרישום המקוון.</w:t>
      </w: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  <w:r w:rsidRPr="0012659E">
        <w:rPr>
          <w:rFonts w:cs="David" w:hint="cs"/>
          <w:rtl/>
        </w:rPr>
        <w:t>תחת השדה "הערות מיוחדות" ניתן לציין פרטים נוספים אשר רלוונטיים לתהליך הרישום והקליטה.</w:t>
      </w:r>
    </w:p>
    <w:p w:rsidR="0012659E" w:rsidRDefault="0012659E" w:rsidP="0012659E">
      <w:pPr>
        <w:pStyle w:val="a8"/>
        <w:ind w:left="1080"/>
        <w:rPr>
          <w:rFonts w:cs="David"/>
          <w:rtl/>
        </w:rPr>
      </w:pPr>
      <w:r w:rsidRPr="0012659E">
        <w:rPr>
          <w:rFonts w:cs="David" w:hint="cs"/>
          <w:rtl/>
        </w:rPr>
        <w:t>לסיום יש ללחוץ על כפתור "אישור ושליחה", הממוקם בפינה השמאלית תחתונה של המסך.</w:t>
      </w:r>
    </w:p>
    <w:p w:rsidR="0012659E" w:rsidRPr="0012659E" w:rsidRDefault="0012659E" w:rsidP="0012659E">
      <w:pPr>
        <w:pStyle w:val="a8"/>
        <w:ind w:left="1080"/>
        <w:rPr>
          <w:rFonts w:cs="David"/>
          <w:rtl/>
        </w:rPr>
      </w:pPr>
    </w:p>
    <w:p w:rsidR="0012659E" w:rsidRDefault="0012659E" w:rsidP="0012659E">
      <w:pPr>
        <w:rPr>
          <w:rFonts w:cs="David"/>
          <w:rtl/>
        </w:rPr>
      </w:pPr>
      <w:r>
        <w:rPr>
          <w:rFonts w:cs="David"/>
          <w:noProof/>
          <w:lang w:eastAsia="en-US"/>
        </w:rPr>
        <w:drawing>
          <wp:inline distT="0" distB="0" distL="0" distR="0">
            <wp:extent cx="6308891" cy="1555531"/>
            <wp:effectExtent l="0" t="0" r="0" b="6985"/>
            <wp:docPr id="8" name="תמונה 8" descr="C:\Users\idanb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danb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0" cy="158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2E" w:rsidRDefault="0060622E" w:rsidP="0012659E">
      <w:pPr>
        <w:rPr>
          <w:rFonts w:cs="David"/>
          <w:rtl/>
        </w:rPr>
      </w:pPr>
    </w:p>
    <w:p w:rsidR="0060622E" w:rsidRDefault="0060622E" w:rsidP="0060622E">
      <w:pPr>
        <w:pStyle w:val="a8"/>
        <w:rPr>
          <w:rFonts w:cs="David"/>
          <w:b/>
          <w:bCs/>
          <w:rtl/>
        </w:rPr>
      </w:pPr>
    </w:p>
    <w:p w:rsidR="0060622E" w:rsidRDefault="0060622E" w:rsidP="0060622E">
      <w:pPr>
        <w:pStyle w:val="1"/>
        <w:jc w:val="center"/>
        <w:rPr>
          <w:rFonts w:cs="David"/>
          <w:sz w:val="28"/>
          <w:szCs w:val="28"/>
          <w:rtl/>
        </w:rPr>
      </w:pPr>
      <w:bookmarkStart w:id="2" w:name="_הורדת_טפסי_רישום"/>
      <w:bookmarkEnd w:id="2"/>
      <w:r w:rsidRPr="0060622E">
        <w:rPr>
          <w:rFonts w:cs="David" w:hint="cs"/>
          <w:sz w:val="28"/>
          <w:szCs w:val="28"/>
          <w:rtl/>
        </w:rPr>
        <w:t>הורדת טפסי רישום</w:t>
      </w:r>
    </w:p>
    <w:p w:rsidR="0060622E" w:rsidRDefault="0060622E" w:rsidP="0060622E">
      <w:pPr>
        <w:rPr>
          <w:rtl/>
        </w:rPr>
      </w:pPr>
    </w:p>
    <w:p w:rsidR="00857346" w:rsidRDefault="00857346" w:rsidP="0060622E">
      <w:pPr>
        <w:rPr>
          <w:rtl/>
        </w:rPr>
      </w:pPr>
    </w:p>
    <w:p w:rsidR="0060622E" w:rsidRPr="0060622E" w:rsidRDefault="0060622E" w:rsidP="0060622E">
      <w:pPr>
        <w:pStyle w:val="a8"/>
        <w:numPr>
          <w:ilvl w:val="0"/>
          <w:numId w:val="33"/>
        </w:numPr>
        <w:spacing w:after="200" w:line="276" w:lineRule="auto"/>
        <w:rPr>
          <w:rFonts w:cs="David"/>
        </w:rPr>
      </w:pPr>
      <w:r w:rsidRPr="0060622E">
        <w:rPr>
          <w:rFonts w:cs="David" w:hint="cs"/>
          <w:rtl/>
        </w:rPr>
        <w:t>ראשית יש לסנן את שנה"ל, בית הספר, סוג החטיבה (ביניים/ עליונה) ושכבה רלוונטיים.</w:t>
      </w:r>
    </w:p>
    <w:p w:rsidR="0060622E" w:rsidRPr="0060622E" w:rsidRDefault="0060622E" w:rsidP="0060622E">
      <w:pPr>
        <w:pStyle w:val="a8"/>
        <w:ind w:left="1080"/>
        <w:rPr>
          <w:rFonts w:cs="David"/>
          <w:rtl/>
        </w:rPr>
      </w:pPr>
      <w:r w:rsidRPr="0060622E">
        <w:rPr>
          <w:rFonts w:cs="David" w:hint="cs"/>
          <w:rtl/>
        </w:rPr>
        <w:t>לאחר מכן יש ללחוץ על כפתור "להורדת טפסי הרישום" הממוקם בחלקנו האמצעי התחתון של המסך.</w:t>
      </w:r>
    </w:p>
    <w:p w:rsidR="0060622E" w:rsidRDefault="0060622E" w:rsidP="0060622E">
      <w:pPr>
        <w:pStyle w:val="a8"/>
        <w:ind w:left="1080"/>
        <w:rPr>
          <w:rFonts w:cs="David"/>
          <w:rtl/>
        </w:rPr>
      </w:pPr>
    </w:p>
    <w:p w:rsidR="0060622E" w:rsidRDefault="008C7988" w:rsidP="0060622E">
      <w:pPr>
        <w:pStyle w:val="a8"/>
        <w:ind w:left="1080"/>
        <w:rPr>
          <w:rFonts w:cs="David"/>
          <w:rtl/>
        </w:rPr>
      </w:pPr>
      <w:r>
        <w:rPr>
          <w:rFonts w:cs="David"/>
        </w:rPr>
        <w:pict>
          <v:shape id="_x0000_i1029" type="#_x0000_t75" style="width:429.7pt;height:197pt">
            <v:imagedata r:id="rId18" o:title="1"/>
          </v:shape>
        </w:pict>
      </w:r>
    </w:p>
    <w:p w:rsidR="0060622E" w:rsidRPr="0060622E" w:rsidRDefault="0060622E" w:rsidP="0060622E">
      <w:pPr>
        <w:pStyle w:val="a8"/>
        <w:ind w:left="1080"/>
        <w:rPr>
          <w:rFonts w:cs="David"/>
          <w:rtl/>
        </w:rPr>
      </w:pPr>
    </w:p>
    <w:p w:rsidR="0060622E" w:rsidRPr="0060622E" w:rsidRDefault="0060622E" w:rsidP="0060622E">
      <w:pPr>
        <w:pStyle w:val="a8"/>
        <w:numPr>
          <w:ilvl w:val="0"/>
          <w:numId w:val="33"/>
        </w:numPr>
        <w:spacing w:after="200" w:line="276" w:lineRule="auto"/>
        <w:rPr>
          <w:rFonts w:cs="David"/>
        </w:rPr>
      </w:pPr>
      <w:r w:rsidRPr="0060622E">
        <w:rPr>
          <w:rFonts w:cs="David" w:hint="cs"/>
          <w:rtl/>
        </w:rPr>
        <w:t>בחלונית זו יש לסמן ב 'וי' את שדה "סמן הכל" ולאחר מכן ללחוץ על "הורד".</w:t>
      </w:r>
    </w:p>
    <w:p w:rsidR="0060622E" w:rsidRDefault="0060622E" w:rsidP="0060622E">
      <w:pPr>
        <w:rPr>
          <w:rFonts w:cs="David"/>
          <w:rtl/>
        </w:rPr>
      </w:pPr>
    </w:p>
    <w:p w:rsidR="0060622E" w:rsidRDefault="008C7988" w:rsidP="0060622E">
      <w:pPr>
        <w:jc w:val="center"/>
        <w:rPr>
          <w:rFonts w:cs="David"/>
          <w:rtl/>
        </w:rPr>
      </w:pPr>
      <w:r>
        <w:rPr>
          <w:rFonts w:cs="David"/>
        </w:rPr>
        <w:pict>
          <v:shape id="_x0000_i1030" type="#_x0000_t75" style="width:478.65pt;height:195.85pt">
            <v:imagedata r:id="rId19" o:title="2"/>
          </v:shape>
        </w:pict>
      </w:r>
    </w:p>
    <w:p w:rsidR="0060622E" w:rsidRDefault="0060622E" w:rsidP="0060622E">
      <w:pPr>
        <w:rPr>
          <w:rFonts w:cs="David"/>
          <w:rtl/>
        </w:rPr>
      </w:pPr>
    </w:p>
    <w:p w:rsidR="0060622E" w:rsidRDefault="0060622E" w:rsidP="0060622E">
      <w:pPr>
        <w:rPr>
          <w:rFonts w:cs="David"/>
          <w:rtl/>
        </w:rPr>
      </w:pPr>
    </w:p>
    <w:p w:rsidR="0060622E" w:rsidRPr="0060622E" w:rsidRDefault="0060622E" w:rsidP="0060622E">
      <w:pPr>
        <w:pStyle w:val="a8"/>
        <w:numPr>
          <w:ilvl w:val="0"/>
          <w:numId w:val="33"/>
        </w:numPr>
        <w:spacing w:after="200" w:line="276" w:lineRule="auto"/>
        <w:rPr>
          <w:rFonts w:cs="David"/>
        </w:rPr>
      </w:pPr>
      <w:r w:rsidRPr="0060622E">
        <w:rPr>
          <w:rFonts w:cs="David" w:hint="cs"/>
          <w:rtl/>
        </w:rPr>
        <w:t>כעת הטפסים הרלוונטיים יחלו בהורדה למחשב.</w:t>
      </w:r>
    </w:p>
    <w:p w:rsidR="0060622E" w:rsidRPr="0060622E" w:rsidRDefault="0060622E" w:rsidP="0060622E">
      <w:pPr>
        <w:pStyle w:val="a8"/>
        <w:ind w:left="1080"/>
        <w:rPr>
          <w:rFonts w:cs="David"/>
          <w:rtl/>
        </w:rPr>
      </w:pPr>
      <w:r w:rsidRPr="0060622E">
        <w:rPr>
          <w:rFonts w:cs="David" w:hint="cs"/>
          <w:rtl/>
        </w:rPr>
        <w:t>יש להדפיס את הטפסים, למלא בכתב יד, להחתים ולהמשיך לשלב העלאת הטפסים.</w:t>
      </w:r>
    </w:p>
    <w:p w:rsidR="0060622E" w:rsidRDefault="0060622E" w:rsidP="0060622E">
      <w:pPr>
        <w:pStyle w:val="a8"/>
        <w:ind w:left="1080"/>
        <w:rPr>
          <w:rtl/>
        </w:rPr>
      </w:pPr>
    </w:p>
    <w:p w:rsidR="0060622E" w:rsidRDefault="0060622E" w:rsidP="0060622E">
      <w:pPr>
        <w:jc w:val="center"/>
        <w:rPr>
          <w:rFonts w:cs="David"/>
          <w:rtl/>
        </w:rPr>
      </w:pPr>
      <w:r>
        <w:rPr>
          <w:rFonts w:cs="David"/>
          <w:noProof/>
          <w:lang w:eastAsia="en-US"/>
        </w:rPr>
        <w:drawing>
          <wp:inline distT="0" distB="0" distL="0" distR="0">
            <wp:extent cx="2322830" cy="556895"/>
            <wp:effectExtent l="0" t="0" r="1270" b="0"/>
            <wp:docPr id="9" name="תמונה 9" descr="C:\Users\idanb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danb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46" w:rsidRDefault="00857346" w:rsidP="0060622E">
      <w:pPr>
        <w:jc w:val="center"/>
        <w:rPr>
          <w:rFonts w:cs="David"/>
          <w:rtl/>
        </w:rPr>
      </w:pPr>
    </w:p>
    <w:p w:rsidR="00857346" w:rsidRDefault="00857346" w:rsidP="0060622E">
      <w:pPr>
        <w:jc w:val="center"/>
        <w:rPr>
          <w:rFonts w:cs="David"/>
          <w:rtl/>
        </w:rPr>
      </w:pPr>
    </w:p>
    <w:p w:rsidR="00857346" w:rsidRDefault="00857346" w:rsidP="00857346">
      <w:pPr>
        <w:pStyle w:val="1"/>
        <w:jc w:val="center"/>
        <w:rPr>
          <w:rFonts w:cs="David"/>
          <w:sz w:val="28"/>
          <w:szCs w:val="28"/>
          <w:rtl/>
        </w:rPr>
      </w:pPr>
      <w:bookmarkStart w:id="3" w:name="_העלאת_טפסי_רישום"/>
      <w:bookmarkEnd w:id="3"/>
      <w:r>
        <w:rPr>
          <w:rFonts w:cs="David" w:hint="cs"/>
          <w:sz w:val="28"/>
          <w:szCs w:val="28"/>
          <w:rtl/>
        </w:rPr>
        <w:t>העלאת</w:t>
      </w:r>
      <w:r w:rsidRPr="0060622E">
        <w:rPr>
          <w:rFonts w:cs="David" w:hint="cs"/>
          <w:sz w:val="28"/>
          <w:szCs w:val="28"/>
          <w:rtl/>
        </w:rPr>
        <w:t xml:space="preserve"> טפסי רישום</w:t>
      </w:r>
    </w:p>
    <w:p w:rsidR="00857346" w:rsidRDefault="00857346" w:rsidP="0060622E">
      <w:pPr>
        <w:jc w:val="center"/>
        <w:rPr>
          <w:rFonts w:cs="David"/>
          <w:rtl/>
        </w:rPr>
      </w:pPr>
    </w:p>
    <w:p w:rsidR="00857346" w:rsidRDefault="00857346" w:rsidP="0060622E">
      <w:pPr>
        <w:jc w:val="center"/>
        <w:rPr>
          <w:rFonts w:cs="David"/>
          <w:rtl/>
        </w:rPr>
      </w:pPr>
    </w:p>
    <w:p w:rsidR="00857346" w:rsidRPr="00857346" w:rsidRDefault="00857346" w:rsidP="00857346">
      <w:pPr>
        <w:pStyle w:val="a8"/>
        <w:numPr>
          <w:ilvl w:val="0"/>
          <w:numId w:val="34"/>
        </w:numPr>
        <w:spacing w:after="200" w:line="276" w:lineRule="auto"/>
        <w:rPr>
          <w:rFonts w:cs="David"/>
        </w:rPr>
      </w:pPr>
      <w:r w:rsidRPr="00857346">
        <w:rPr>
          <w:rFonts w:cs="David" w:hint="cs"/>
          <w:rtl/>
        </w:rPr>
        <w:t>במסך זה נזין תחילה את ת"ז התלמיד בשדה "תעודת זהות תלמיד".</w:t>
      </w:r>
    </w:p>
    <w:p w:rsidR="00857346" w:rsidRPr="00857346" w:rsidRDefault="00857346" w:rsidP="00857346">
      <w:pPr>
        <w:pStyle w:val="a8"/>
        <w:ind w:left="1080"/>
        <w:rPr>
          <w:rFonts w:cs="David"/>
          <w:rtl/>
        </w:rPr>
      </w:pPr>
      <w:r w:rsidRPr="00857346">
        <w:rPr>
          <w:rFonts w:cs="David" w:hint="cs"/>
          <w:rtl/>
        </w:rPr>
        <w:t>נבחר ב</w:t>
      </w:r>
      <w:r w:rsidRPr="00857346">
        <w:rPr>
          <w:rFonts w:cs="David"/>
        </w:rPr>
        <w:t>Choose File</w:t>
      </w:r>
      <w:r>
        <w:rPr>
          <w:rFonts w:cs="David"/>
        </w:rPr>
        <w:t xml:space="preserve"> </w:t>
      </w:r>
      <w:r w:rsidRPr="00857346">
        <w:rPr>
          <w:rFonts w:cs="David" w:hint="cs"/>
          <w:rtl/>
        </w:rPr>
        <w:t xml:space="preserve"> על מנת לצרף את הטופס אותו מילאנו.</w:t>
      </w:r>
    </w:p>
    <w:p w:rsidR="00857346" w:rsidRDefault="00857346" w:rsidP="00857346">
      <w:pPr>
        <w:pStyle w:val="a8"/>
        <w:ind w:left="1080"/>
        <w:rPr>
          <w:rFonts w:cs="David"/>
          <w:rtl/>
        </w:rPr>
      </w:pPr>
    </w:p>
    <w:p w:rsidR="00857346" w:rsidRDefault="00857346" w:rsidP="00857346">
      <w:pPr>
        <w:pStyle w:val="a8"/>
        <w:ind w:left="1080"/>
        <w:rPr>
          <w:rFonts w:cs="David"/>
          <w:rtl/>
        </w:rPr>
      </w:pPr>
      <w:r>
        <w:rPr>
          <w:rFonts w:cs="David"/>
          <w:noProof/>
          <w:lang w:eastAsia="en-US"/>
        </w:rPr>
        <w:drawing>
          <wp:inline distT="0" distB="0" distL="0" distR="0">
            <wp:extent cx="5717540" cy="1713230"/>
            <wp:effectExtent l="0" t="0" r="0" b="1270"/>
            <wp:docPr id="10" name="תמונה 10" descr="C:\Users\idanb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danb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346" w:rsidRDefault="00857346" w:rsidP="00857346">
      <w:pPr>
        <w:pStyle w:val="a8"/>
        <w:ind w:left="1080"/>
        <w:rPr>
          <w:rFonts w:cs="David"/>
          <w:rtl/>
        </w:rPr>
      </w:pPr>
    </w:p>
    <w:p w:rsidR="00857346" w:rsidRPr="00857346" w:rsidRDefault="00857346" w:rsidP="00857346">
      <w:pPr>
        <w:pStyle w:val="a8"/>
        <w:numPr>
          <w:ilvl w:val="0"/>
          <w:numId w:val="34"/>
        </w:numPr>
        <w:spacing w:after="200" w:line="276" w:lineRule="auto"/>
        <w:rPr>
          <w:rFonts w:cs="David"/>
        </w:rPr>
      </w:pPr>
      <w:r w:rsidRPr="00857346">
        <w:rPr>
          <w:rFonts w:cs="David" w:hint="cs"/>
          <w:rtl/>
        </w:rPr>
        <w:t xml:space="preserve">בחלונית המופיעה יש לבחור את הטופס הרלוונטי על ידי לחיצה עליו ולאחר מכן </w:t>
      </w:r>
    </w:p>
    <w:p w:rsidR="00857346" w:rsidRPr="00857346" w:rsidRDefault="00857346" w:rsidP="00857346">
      <w:pPr>
        <w:pStyle w:val="a8"/>
        <w:ind w:left="1080"/>
        <w:rPr>
          <w:rFonts w:cs="David"/>
          <w:rtl/>
        </w:rPr>
      </w:pPr>
      <w:r w:rsidRPr="00857346">
        <w:rPr>
          <w:rFonts w:cs="David" w:hint="cs"/>
          <w:rtl/>
        </w:rPr>
        <w:t>נבחר ב</w:t>
      </w:r>
      <w:r w:rsidRPr="00857346">
        <w:rPr>
          <w:rFonts w:cs="David"/>
        </w:rPr>
        <w:t>Open</w:t>
      </w:r>
      <w:r w:rsidRPr="00857346">
        <w:rPr>
          <w:rFonts w:cs="David" w:hint="cs"/>
          <w:rtl/>
        </w:rPr>
        <w:t>.</w:t>
      </w:r>
    </w:p>
    <w:p w:rsidR="00857346" w:rsidRDefault="00857346" w:rsidP="00857346">
      <w:pPr>
        <w:pStyle w:val="a8"/>
        <w:ind w:left="1080"/>
        <w:rPr>
          <w:rFonts w:cs="David"/>
          <w:rtl/>
        </w:rPr>
      </w:pPr>
    </w:p>
    <w:p w:rsidR="00857346" w:rsidRDefault="008C7988" w:rsidP="00857346">
      <w:pPr>
        <w:pStyle w:val="a8"/>
        <w:ind w:left="1080"/>
        <w:rPr>
          <w:rFonts w:cs="David"/>
          <w:rtl/>
        </w:rPr>
      </w:pPr>
      <w:r>
        <w:rPr>
          <w:rFonts w:cs="David"/>
        </w:rPr>
        <w:pict>
          <v:shape id="_x0000_i1031" type="#_x0000_t75" style="width:255.15pt;height:178pt">
            <v:imagedata r:id="rId22" o:title="2"/>
          </v:shape>
        </w:pict>
      </w:r>
    </w:p>
    <w:p w:rsidR="00857346" w:rsidRDefault="00857346" w:rsidP="00857346">
      <w:pPr>
        <w:pStyle w:val="a8"/>
        <w:ind w:left="1080"/>
        <w:rPr>
          <w:rFonts w:cs="David"/>
          <w:rtl/>
        </w:rPr>
      </w:pPr>
    </w:p>
    <w:p w:rsidR="00857346" w:rsidRDefault="00857346" w:rsidP="00857346">
      <w:pPr>
        <w:pStyle w:val="a8"/>
        <w:numPr>
          <w:ilvl w:val="0"/>
          <w:numId w:val="34"/>
        </w:numPr>
        <w:spacing w:after="200" w:line="276" w:lineRule="auto"/>
        <w:rPr>
          <w:rFonts w:cs="David"/>
        </w:rPr>
      </w:pPr>
      <w:r w:rsidRPr="00857346">
        <w:rPr>
          <w:rFonts w:cs="David" w:hint="cs"/>
          <w:rtl/>
        </w:rPr>
        <w:t>לאחר שסיימנו לצרף את כלל הטפסים הדרושים יש ללחוץ על "התחל העלאה".</w:t>
      </w:r>
    </w:p>
    <w:p w:rsidR="00857346" w:rsidRPr="00857346" w:rsidRDefault="00857346" w:rsidP="00857346">
      <w:pPr>
        <w:pStyle w:val="a8"/>
        <w:spacing w:after="200" w:line="276" w:lineRule="auto"/>
        <w:ind w:left="1080"/>
        <w:rPr>
          <w:rFonts w:cs="David"/>
          <w:rtl/>
        </w:rPr>
      </w:pPr>
      <w:r>
        <w:rPr>
          <w:rFonts w:cs="David" w:hint="cs"/>
          <w:rtl/>
        </w:rPr>
        <w:t xml:space="preserve">שימו לב כי במידה ומועד העלאת הטופס עבר לא יופיע כפתור </w:t>
      </w:r>
      <w:r>
        <w:rPr>
          <w:rFonts w:cs="David" w:hint="cs"/>
        </w:rPr>
        <w:t>C</w:t>
      </w:r>
      <w:r>
        <w:rPr>
          <w:rFonts w:cs="David"/>
        </w:rPr>
        <w:t>hoose File</w:t>
      </w:r>
      <w:r>
        <w:rPr>
          <w:rFonts w:cs="David" w:hint="cs"/>
          <w:rtl/>
        </w:rPr>
        <w:t xml:space="preserve"> ותופיע התראה במקום.</w:t>
      </w:r>
    </w:p>
    <w:p w:rsidR="00857346" w:rsidRPr="00857346" w:rsidRDefault="00857346" w:rsidP="00211395">
      <w:pPr>
        <w:pStyle w:val="a8"/>
        <w:ind w:left="1080"/>
        <w:rPr>
          <w:rFonts w:cs="David"/>
          <w:rtl/>
        </w:rPr>
      </w:pPr>
      <w:r w:rsidRPr="00857346">
        <w:rPr>
          <w:rFonts w:cs="David" w:hint="cs"/>
          <w:rtl/>
        </w:rPr>
        <w:t>בסיום ה</w:t>
      </w:r>
      <w:r w:rsidR="00211395">
        <w:rPr>
          <w:rFonts w:cs="David" w:hint="cs"/>
          <w:rtl/>
        </w:rPr>
        <w:t>ה</w:t>
      </w:r>
      <w:r w:rsidRPr="00857346">
        <w:rPr>
          <w:rFonts w:cs="David" w:hint="cs"/>
          <w:rtl/>
        </w:rPr>
        <w:t>עלאה</w:t>
      </w:r>
      <w:r>
        <w:rPr>
          <w:rFonts w:cs="David" w:hint="cs"/>
          <w:rtl/>
        </w:rPr>
        <w:t xml:space="preserve"> ישלחו הטפסים אל משרדי ביה"ס ותהליך הרישום המקוון י</w:t>
      </w:r>
      <w:r w:rsidRPr="00857346">
        <w:rPr>
          <w:rFonts w:cs="David" w:hint="cs"/>
          <w:rtl/>
        </w:rPr>
        <w:t>ושלם.</w:t>
      </w:r>
    </w:p>
    <w:p w:rsidR="00857346" w:rsidRPr="00857346" w:rsidRDefault="00857346" w:rsidP="00857346">
      <w:pPr>
        <w:pStyle w:val="a8"/>
        <w:ind w:left="1080"/>
        <w:rPr>
          <w:rFonts w:cs="David"/>
          <w:rtl/>
        </w:rPr>
      </w:pPr>
    </w:p>
    <w:p w:rsidR="00857346" w:rsidRDefault="00857346" w:rsidP="0060622E">
      <w:pPr>
        <w:jc w:val="center"/>
        <w:rPr>
          <w:rFonts w:cs="David"/>
        </w:rPr>
      </w:pPr>
      <w:r>
        <w:rPr>
          <w:rFonts w:cs="David" w:hint="cs"/>
          <w:noProof/>
          <w:lang w:eastAsia="en-US"/>
        </w:rPr>
        <w:lastRenderedPageBreak/>
        <w:drawing>
          <wp:inline distT="0" distB="0" distL="0" distR="0">
            <wp:extent cx="5531590" cy="1555531"/>
            <wp:effectExtent l="0" t="0" r="0" b="6985"/>
            <wp:docPr id="11" name="תמונה 11" descr="C:\Users\idanb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idanb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95" cy="16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346" w:rsidSect="007A7AE6">
      <w:headerReference w:type="default" r:id="rId24"/>
      <w:footerReference w:type="default" r:id="rId25"/>
      <w:endnotePr>
        <w:numFmt w:val="lowerLetter"/>
      </w:endnotePr>
      <w:pgSz w:w="11906" w:h="16838" w:code="9"/>
      <w:pgMar w:top="1440" w:right="1440" w:bottom="1701" w:left="1440" w:header="720" w:footer="550" w:gutter="0"/>
      <w:cols w:space="720"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749" w:rsidRDefault="00471749">
      <w:r>
        <w:separator/>
      </w:r>
    </w:p>
  </w:endnote>
  <w:endnote w:type="continuationSeparator" w:id="0">
    <w:p w:rsidR="00471749" w:rsidRDefault="00471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ttman Adii">
    <w:altName w:val="Segoe UI Semilight"/>
    <w:charset w:val="B1"/>
    <w:family w:val="auto"/>
    <w:pitch w:val="variable"/>
    <w:sig w:usb0="00000801" w:usb1="4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D50" w:rsidRPr="007A7AE6" w:rsidRDefault="00FD1D50" w:rsidP="007A7AE6">
    <w:pPr>
      <w:pStyle w:val="a4"/>
      <w:tabs>
        <w:tab w:val="clear" w:pos="8306"/>
      </w:tabs>
      <w:bidi w:val="0"/>
      <w:spacing w:beforeLines="20" w:before="48"/>
      <w:ind w:right="-993"/>
      <w:rPr>
        <w:rFonts w:asciiTheme="minorHAnsi" w:eastAsia="Arial Unicode MS" w:hAnsiTheme="minorHAnsi" w:cs="David"/>
        <w:color w:val="000000"/>
        <w:sz w:val="18"/>
        <w:szCs w:val="18"/>
      </w:rPr>
    </w:pPr>
    <w:r w:rsidRPr="00D069A7">
      <w:rPr>
        <w:rFonts w:ascii="David" w:eastAsia="Arial Unicode MS" w:hAnsi="David" w:cs="David"/>
        <w:color w:val="000000"/>
        <w:sz w:val="18"/>
        <w:szCs w:val="18"/>
        <w:rtl/>
        <w:lang w:val="he-IL"/>
      </w:rPr>
      <w:t xml:space="preserve">עמוד </w:t>
    </w:r>
    <w:r w:rsidRPr="00D069A7">
      <w:rPr>
        <w:rFonts w:ascii="David" w:eastAsia="Arial Unicode MS" w:hAnsi="David" w:cs="David"/>
        <w:color w:val="000000"/>
        <w:sz w:val="18"/>
        <w:szCs w:val="18"/>
        <w:rtl/>
      </w:rPr>
      <w:fldChar w:fldCharType="begin"/>
    </w:r>
    <w:r w:rsidRPr="00D069A7">
      <w:rPr>
        <w:rFonts w:ascii="David" w:eastAsia="Arial Unicode MS" w:hAnsi="David" w:cs="David"/>
        <w:color w:val="000000"/>
        <w:sz w:val="18"/>
        <w:szCs w:val="18"/>
      </w:rPr>
      <w:instrText>PAGE  \* Arabic  \* MERGEFORMAT</w:instrText>
    </w:r>
    <w:r w:rsidRPr="00D069A7">
      <w:rPr>
        <w:rFonts w:ascii="David" w:eastAsia="Arial Unicode MS" w:hAnsi="David" w:cs="David"/>
        <w:color w:val="000000"/>
        <w:sz w:val="18"/>
        <w:szCs w:val="18"/>
        <w:rtl/>
      </w:rPr>
      <w:fldChar w:fldCharType="separate"/>
    </w:r>
    <w:r w:rsidR="008C7988" w:rsidRPr="008C7988">
      <w:rPr>
        <w:rFonts w:ascii="David" w:eastAsia="Arial Unicode MS" w:hAnsi="David" w:cs="David"/>
        <w:noProof/>
        <w:color w:val="000000"/>
        <w:sz w:val="18"/>
        <w:szCs w:val="18"/>
        <w:rtl/>
        <w:lang w:val="he-IL"/>
      </w:rPr>
      <w:t>1</w:t>
    </w:r>
    <w:r w:rsidRPr="00D069A7">
      <w:rPr>
        <w:rFonts w:ascii="David" w:eastAsia="Arial Unicode MS" w:hAnsi="David" w:cs="David"/>
        <w:color w:val="000000"/>
        <w:sz w:val="18"/>
        <w:szCs w:val="18"/>
        <w:rtl/>
      </w:rPr>
      <w:fldChar w:fldCharType="end"/>
    </w:r>
    <w:r w:rsidRPr="00D069A7">
      <w:rPr>
        <w:rFonts w:ascii="David" w:eastAsia="Arial Unicode MS" w:hAnsi="David" w:cs="David"/>
        <w:color w:val="000000"/>
        <w:sz w:val="18"/>
        <w:szCs w:val="18"/>
        <w:rtl/>
        <w:lang w:val="he-IL"/>
      </w:rPr>
      <w:t xml:space="preserve"> מתוך </w:t>
    </w:r>
    <w:r w:rsidRPr="00D069A7">
      <w:rPr>
        <w:rFonts w:ascii="David" w:eastAsia="Arial Unicode MS" w:hAnsi="David" w:cs="David"/>
        <w:color w:val="000000"/>
        <w:sz w:val="18"/>
        <w:szCs w:val="18"/>
        <w:rtl/>
      </w:rPr>
      <w:fldChar w:fldCharType="begin"/>
    </w:r>
    <w:r w:rsidRPr="00D069A7">
      <w:rPr>
        <w:rFonts w:ascii="David" w:eastAsia="Arial Unicode MS" w:hAnsi="David" w:cs="David"/>
        <w:color w:val="000000"/>
        <w:sz w:val="18"/>
        <w:szCs w:val="18"/>
      </w:rPr>
      <w:instrText>NUMPAGES  \* Arabic  \* MERGEFORMAT</w:instrText>
    </w:r>
    <w:r w:rsidRPr="00D069A7">
      <w:rPr>
        <w:rFonts w:ascii="David" w:eastAsia="Arial Unicode MS" w:hAnsi="David" w:cs="David"/>
        <w:color w:val="000000"/>
        <w:sz w:val="18"/>
        <w:szCs w:val="18"/>
        <w:rtl/>
      </w:rPr>
      <w:fldChar w:fldCharType="separate"/>
    </w:r>
    <w:r w:rsidR="008C7988" w:rsidRPr="008C7988">
      <w:rPr>
        <w:rFonts w:ascii="David" w:eastAsia="Arial Unicode MS" w:hAnsi="David" w:cs="David"/>
        <w:noProof/>
        <w:color w:val="000000"/>
        <w:sz w:val="18"/>
        <w:szCs w:val="18"/>
        <w:rtl/>
        <w:lang w:val="he-IL"/>
      </w:rPr>
      <w:t>6</w:t>
    </w:r>
    <w:r w:rsidRPr="00D069A7">
      <w:rPr>
        <w:rFonts w:ascii="David" w:eastAsia="Arial Unicode MS" w:hAnsi="David" w:cs="David"/>
        <w:color w:val="000000"/>
        <w:sz w:val="18"/>
        <w:szCs w:val="18"/>
        <w:rtl/>
      </w:rPr>
      <w:fldChar w:fldCharType="end"/>
    </w:r>
  </w:p>
  <w:p w:rsidR="00FD1D50" w:rsidRPr="00D871BD" w:rsidRDefault="007A7AE6" w:rsidP="00FD1D50">
    <w:pPr>
      <w:pStyle w:val="a4"/>
      <w:spacing w:beforeLines="20" w:before="48"/>
      <w:jc w:val="center"/>
      <w:rPr>
        <w:rFonts w:ascii="David" w:eastAsia="Arial Unicode MS" w:hAnsi="David" w:cs="David"/>
        <w:b/>
        <w:bCs/>
        <w:color w:val="333399"/>
        <w:sz w:val="16"/>
        <w:szCs w:val="16"/>
        <w:rtl/>
      </w:rPr>
    </w:pPr>
    <w:r>
      <w:rPr>
        <w:rFonts w:ascii="David" w:eastAsia="Arial Unicode MS" w:hAnsi="David" w:cs="David"/>
        <w:b/>
        <w:bCs/>
        <w:noProof/>
        <w:color w:val="333399"/>
        <w:sz w:val="16"/>
        <w:szCs w:val="16"/>
        <w:lang w:eastAsia="en-US"/>
      </w:rPr>
      <w:drawing>
        <wp:anchor distT="0" distB="0" distL="114300" distR="114300" simplePos="0" relativeHeight="251659776" behindDoc="0" locked="0" layoutInCell="1" allowOverlap="1" wp14:anchorId="0B3A7B4A" wp14:editId="5D987310">
          <wp:simplePos x="0" y="0"/>
          <wp:positionH relativeFrom="column">
            <wp:posOffset>4708651</wp:posOffset>
          </wp:positionH>
          <wp:positionV relativeFrom="paragraph">
            <wp:posOffset>34290</wp:posOffset>
          </wp:positionV>
          <wp:extent cx="1385717" cy="490220"/>
          <wp:effectExtent l="0" t="0" r="5080" b="508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628" cy="4908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avid" w:eastAsia="Arial Unicode MS" w:hAnsi="David" w:cs="David"/>
        <w:b/>
        <w:bCs/>
        <w:noProof/>
        <w:color w:val="333399"/>
        <w:sz w:val="16"/>
        <w:szCs w:val="16"/>
        <w:rtl/>
        <w:lang w:eastAsia="en-US"/>
      </w:rPr>
      <w:drawing>
        <wp:anchor distT="0" distB="0" distL="114300" distR="114300" simplePos="0" relativeHeight="251658752" behindDoc="0" locked="0" layoutInCell="1" allowOverlap="1" wp14:anchorId="3CA7BEF4" wp14:editId="0A557371">
          <wp:simplePos x="0" y="0"/>
          <wp:positionH relativeFrom="column">
            <wp:posOffset>-504825</wp:posOffset>
          </wp:positionH>
          <wp:positionV relativeFrom="paragraph">
            <wp:posOffset>139065</wp:posOffset>
          </wp:positionV>
          <wp:extent cx="736912" cy="438150"/>
          <wp:effectExtent l="0" t="0" r="6350" b="0"/>
          <wp:wrapNone/>
          <wp:docPr id="3" name="תמונה 1" descr="paper-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1" descr="paper-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642" cy="438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1D50" w:rsidRPr="00D871BD">
      <w:rPr>
        <w:rFonts w:ascii="David" w:eastAsia="Arial Unicode MS" w:hAnsi="David" w:cs="David"/>
        <w:b/>
        <w:bCs/>
        <w:color w:val="333399"/>
        <w:sz w:val="16"/>
        <w:szCs w:val="16"/>
        <w:rtl/>
      </w:rPr>
      <w:t>אורט ישראל - חברה לתועלת הציבור חל"צ / 174</w:t>
    </w:r>
  </w:p>
  <w:p w:rsidR="00FD1D50" w:rsidRPr="005F28CF" w:rsidRDefault="00FD1D50" w:rsidP="00FD1D50">
    <w:pPr>
      <w:pStyle w:val="a4"/>
      <w:spacing w:before="40" w:after="40"/>
      <w:jc w:val="center"/>
      <w:rPr>
        <w:rFonts w:ascii="David" w:eastAsia="Arial Unicode MS" w:hAnsi="David" w:cs="David"/>
        <w:sz w:val="14"/>
        <w:szCs w:val="14"/>
        <w:rtl/>
      </w:rPr>
    </w:pPr>
    <w:r w:rsidRPr="005F28CF">
      <w:rPr>
        <w:rFonts w:ascii="David" w:eastAsia="Arial Unicode MS" w:hAnsi="David" w:cs="David"/>
        <w:sz w:val="14"/>
        <w:szCs w:val="14"/>
        <w:rtl/>
      </w:rPr>
      <w:t xml:space="preserve">שדרות דוד המלך 39, תל-אביב, 61160 </w:t>
    </w:r>
    <w:r w:rsidRPr="005F28CF">
      <w:rPr>
        <w:rFonts w:ascii="David" w:eastAsia="Arial Unicode MS" w:hAnsi="David" w:cs="David"/>
        <w:sz w:val="14"/>
        <w:szCs w:val="14"/>
      </w:rPr>
      <w:t>–</w:t>
    </w:r>
    <w:r w:rsidRPr="005F28CF">
      <w:rPr>
        <w:rFonts w:ascii="David" w:eastAsia="Arial Unicode MS" w:hAnsi="David" w:cs="David"/>
        <w:sz w:val="14"/>
        <w:szCs w:val="14"/>
        <w:rtl/>
      </w:rPr>
      <w:t xml:space="preserve"> טלפון 03-5203280/1 </w:t>
    </w:r>
    <w:r w:rsidRPr="005F28CF">
      <w:rPr>
        <w:rFonts w:ascii="David" w:eastAsia="Arial Unicode MS" w:hAnsi="David" w:cs="David"/>
        <w:sz w:val="14"/>
        <w:szCs w:val="14"/>
      </w:rPr>
      <w:t>–</w:t>
    </w:r>
    <w:r w:rsidRPr="005F28CF">
      <w:rPr>
        <w:rFonts w:ascii="David" w:eastAsia="Arial Unicode MS" w:hAnsi="David" w:cs="David"/>
        <w:sz w:val="14"/>
        <w:szCs w:val="14"/>
        <w:rtl/>
      </w:rPr>
      <w:t xml:space="preserve"> פקסימיליה 03-5231818</w:t>
    </w:r>
  </w:p>
  <w:p w:rsidR="00BF7675" w:rsidRPr="00BF7675" w:rsidRDefault="00BF7675" w:rsidP="00BF7675">
    <w:pPr>
      <w:pStyle w:val="a4"/>
      <w:bidi w:val="0"/>
      <w:spacing w:before="40" w:after="40"/>
      <w:jc w:val="center"/>
      <w:rPr>
        <w:rFonts w:eastAsia="Arial Unicode MS"/>
        <w:b/>
        <w:bCs/>
        <w:sz w:val="12"/>
        <w:szCs w:val="12"/>
      </w:rPr>
    </w:pPr>
    <w:r w:rsidRPr="00BF7675">
      <w:rPr>
        <w:rFonts w:eastAsia="Arial Unicode MS"/>
        <w:b/>
        <w:bCs/>
        <w:sz w:val="12"/>
        <w:szCs w:val="12"/>
      </w:rPr>
      <w:t>39 King David Blvd., Tel-Aviv, Israel 61160. – Telephone: +972-5203527; Facsimile +972-3-7253502</w:t>
    </w:r>
  </w:p>
  <w:p w:rsidR="00FD1D50" w:rsidRPr="00BF7675" w:rsidRDefault="00FD1D50" w:rsidP="00BF7675">
    <w:pPr>
      <w:pStyle w:val="a4"/>
      <w:bidi w:val="0"/>
      <w:spacing w:before="40" w:after="40"/>
      <w:jc w:val="center"/>
      <w:rPr>
        <w:rFonts w:eastAsia="Arial Unicode MS"/>
        <w:b/>
        <w:bCs/>
        <w:sz w:val="12"/>
        <w:szCs w:val="12"/>
      </w:rPr>
    </w:pPr>
    <w:r w:rsidRPr="00BF7675">
      <w:rPr>
        <w:rFonts w:eastAsia="Arial Unicode MS"/>
        <w:b/>
        <w:bCs/>
        <w:sz w:val="12"/>
        <w:szCs w:val="12"/>
        <w:lang w:val="de-DE"/>
      </w:rPr>
      <w:t>E-mail:</w:t>
    </w:r>
    <w:r w:rsidR="00BF7675" w:rsidRPr="00BF7675">
      <w:rPr>
        <w:rFonts w:eastAsia="Arial Unicode MS"/>
        <w:b/>
        <w:bCs/>
        <w:sz w:val="12"/>
        <w:szCs w:val="12"/>
      </w:rPr>
      <w:t>lili-n</w:t>
    </w:r>
    <w:r w:rsidRPr="00BF7675">
      <w:rPr>
        <w:rFonts w:eastAsia="Arial Unicode MS"/>
        <w:b/>
        <w:bCs/>
        <w:sz w:val="12"/>
        <w:szCs w:val="12"/>
        <w:lang w:val="de-DE"/>
      </w:rPr>
      <w:t>@admin.ort.org.il – Web: www.ort.org.il</w:t>
    </w:r>
  </w:p>
  <w:p w:rsidR="00FD1D50" w:rsidRDefault="00FD1D50" w:rsidP="00FD1D50">
    <w:pPr>
      <w:pStyle w:val="a4"/>
      <w:spacing w:beforeLines="20" w:before="48"/>
      <w:rPr>
        <w:rFonts w:ascii="David" w:eastAsia="Arial Unicode MS" w:hAnsi="David" w:cs="David"/>
        <w:b/>
        <w:bCs/>
        <w:color w:val="333399"/>
        <w:sz w:val="16"/>
        <w:szCs w:val="16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749" w:rsidRDefault="00471749">
      <w:r>
        <w:separator/>
      </w:r>
    </w:p>
  </w:footnote>
  <w:footnote w:type="continuationSeparator" w:id="0">
    <w:p w:rsidR="00471749" w:rsidRDefault="00471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EB4" w:rsidRPr="00DA345F" w:rsidRDefault="00686831" w:rsidP="00686831">
    <w:r>
      <w:rPr>
        <w:noProof/>
        <w:lang w:eastAsia="en-US"/>
      </w:rPr>
      <w:drawing>
        <wp:anchor distT="0" distB="0" distL="114300" distR="114300" simplePos="0" relativeHeight="251657216" behindDoc="0" locked="0" layoutInCell="1" allowOverlap="1" wp14:anchorId="03931CB0" wp14:editId="3DC0476E">
          <wp:simplePos x="0" y="0"/>
          <wp:positionH relativeFrom="column">
            <wp:posOffset>-521970</wp:posOffset>
          </wp:positionH>
          <wp:positionV relativeFrom="paragraph">
            <wp:posOffset>-209550</wp:posOffset>
          </wp:positionV>
          <wp:extent cx="2019300" cy="476250"/>
          <wp:effectExtent l="0" t="0" r="0" b="0"/>
          <wp:wrapNone/>
          <wp:docPr id="4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675">
      <w:rPr>
        <w:noProof/>
        <w:lang w:eastAsia="en-US"/>
      </w:rPr>
      <w:drawing>
        <wp:anchor distT="0" distB="0" distL="114300" distR="114300" simplePos="0" relativeHeight="251664384" behindDoc="0" locked="0" layoutInCell="1" allowOverlap="0" wp14:anchorId="1D5A7AAB" wp14:editId="3320A72C">
          <wp:simplePos x="0" y="0"/>
          <wp:positionH relativeFrom="column">
            <wp:posOffset>4773295</wp:posOffset>
          </wp:positionH>
          <wp:positionV relativeFrom="paragraph">
            <wp:posOffset>-219075</wp:posOffset>
          </wp:positionV>
          <wp:extent cx="1457325" cy="786765"/>
          <wp:effectExtent l="0" t="0" r="9525" b="0"/>
          <wp:wrapNone/>
          <wp:docPr id="5" name="Picture 5" descr="22664_sgiro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2664_sgirot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avid" w:hAnsi="David" w:cs="David"/>
        <w:b/>
        <w:bCs/>
        <w:sz w:val="28"/>
        <w:szCs w:val="28"/>
      </w:rPr>
      <w:t xml:space="preserve">      </w:t>
    </w:r>
    <w:r w:rsidR="00BF7675">
      <w:rPr>
        <w:rFonts w:ascii="David" w:hAnsi="David" w:cs="David" w:hint="cs"/>
        <w:b/>
        <w:bCs/>
        <w:sz w:val="28"/>
        <w:szCs w:val="28"/>
        <w:rtl/>
      </w:rPr>
      <w:t xml:space="preserve">                            </w:t>
    </w:r>
    <w:r w:rsidR="00415EB4" w:rsidRPr="00D069A7">
      <w:rPr>
        <w:rFonts w:ascii="David" w:hAnsi="David" w:cs="David"/>
        <w:b/>
        <w:bCs/>
        <w:sz w:val="28"/>
        <w:szCs w:val="28"/>
        <w:rtl/>
      </w:rPr>
      <w:t>מ</w:t>
    </w:r>
    <w:r w:rsidR="00D069A7" w:rsidRPr="00D069A7">
      <w:rPr>
        <w:rFonts w:ascii="David" w:hAnsi="David" w:cs="David" w:hint="cs"/>
        <w:b/>
        <w:bCs/>
        <w:sz w:val="28"/>
        <w:szCs w:val="28"/>
        <w:rtl/>
      </w:rPr>
      <w:t>ִ</w:t>
    </w:r>
    <w:r w:rsidR="00415EB4" w:rsidRPr="00D069A7">
      <w:rPr>
        <w:rFonts w:ascii="David" w:hAnsi="David" w:cs="David" w:hint="cs"/>
        <w:b/>
        <w:bCs/>
        <w:sz w:val="28"/>
        <w:szCs w:val="28"/>
        <w:rtl/>
      </w:rPr>
      <w:t>נ</w:t>
    </w:r>
    <w:r w:rsidR="00415EB4" w:rsidRPr="00D069A7">
      <w:rPr>
        <w:rFonts w:ascii="David" w:hAnsi="David" w:cs="David"/>
        <w:b/>
        <w:bCs/>
        <w:sz w:val="28"/>
        <w:szCs w:val="28"/>
        <w:rtl/>
      </w:rPr>
      <w:t>הל רכש</w:t>
    </w:r>
    <w:r w:rsidR="00135DDB">
      <w:rPr>
        <w:rFonts w:ascii="David" w:hAnsi="David" w:cs="David" w:hint="cs"/>
        <w:b/>
        <w:bCs/>
        <w:sz w:val="28"/>
        <w:szCs w:val="28"/>
        <w:rtl/>
      </w:rPr>
      <w:t>,</w:t>
    </w:r>
    <w:r w:rsidR="00415EB4" w:rsidRPr="00D069A7">
      <w:rPr>
        <w:rFonts w:ascii="David" w:hAnsi="David" w:cs="David"/>
        <w:b/>
        <w:bCs/>
        <w:sz w:val="28"/>
        <w:szCs w:val="28"/>
        <w:rtl/>
      </w:rPr>
      <w:t xml:space="preserve"> נכסים</w:t>
    </w:r>
    <w:r w:rsidR="00A376A9">
      <w:rPr>
        <w:rFonts w:ascii="David" w:hAnsi="David" w:cs="David" w:hint="cs"/>
        <w:b/>
        <w:bCs/>
        <w:sz w:val="28"/>
        <w:szCs w:val="28"/>
        <w:rtl/>
      </w:rPr>
      <w:t xml:space="preserve"> ומ</w:t>
    </w:r>
    <w:r w:rsidR="00135DDB">
      <w:rPr>
        <w:rFonts w:ascii="David" w:hAnsi="David" w:cs="David" w:hint="cs"/>
        <w:b/>
        <w:bCs/>
        <w:sz w:val="28"/>
        <w:szCs w:val="28"/>
        <w:rtl/>
      </w:rPr>
      <w:t>ערכות מידע</w:t>
    </w:r>
  </w:p>
  <w:p w:rsidR="00686831" w:rsidRDefault="00686831" w:rsidP="00686831">
    <w:pPr>
      <w:ind w:right="-567"/>
      <w:jc w:val="right"/>
      <w:rPr>
        <w:rFonts w:ascii="David" w:hAnsi="David" w:cs="David"/>
        <w:sz w:val="22"/>
        <w:szCs w:val="22"/>
        <w:rtl/>
      </w:rPr>
    </w:pPr>
  </w:p>
  <w:p w:rsidR="00415EB4" w:rsidRPr="00D069A7" w:rsidRDefault="00BF7675" w:rsidP="00686831">
    <w:pPr>
      <w:ind w:right="-567"/>
      <w:jc w:val="right"/>
      <w:rPr>
        <w:rFonts w:ascii="David" w:hAnsi="David" w:cs="David"/>
        <w:sz w:val="22"/>
        <w:szCs w:val="22"/>
        <w:rtl/>
      </w:rPr>
    </w:pPr>
    <w:r>
      <w:rPr>
        <w:rFonts w:ascii="David" w:hAnsi="David" w:cs="David"/>
        <w:sz w:val="22"/>
        <w:szCs w:val="22"/>
        <w:rtl/>
      </w:rPr>
      <w:br/>
    </w:r>
    <w:r w:rsidR="003C38EA" w:rsidRPr="00D069A7">
      <w:rPr>
        <w:rFonts w:ascii="David" w:hAnsi="David" w:cs="David"/>
        <w:sz w:val="22"/>
        <w:szCs w:val="22"/>
        <w:rtl/>
      </w:rPr>
      <w:fldChar w:fldCharType="begin"/>
    </w:r>
    <w:r w:rsidR="003C38EA" w:rsidRPr="00D069A7">
      <w:rPr>
        <w:rFonts w:ascii="David" w:hAnsi="David" w:cs="David"/>
        <w:sz w:val="22"/>
        <w:szCs w:val="22"/>
        <w:rtl/>
      </w:rPr>
      <w:instrText xml:space="preserve"> </w:instrText>
    </w:r>
    <w:r w:rsidR="003C38EA" w:rsidRPr="00D069A7">
      <w:rPr>
        <w:rFonts w:ascii="David" w:hAnsi="David" w:cs="David"/>
        <w:sz w:val="22"/>
        <w:szCs w:val="22"/>
      </w:rPr>
      <w:instrText>DATE</w:instrText>
    </w:r>
    <w:r w:rsidR="003C38EA" w:rsidRPr="00D069A7">
      <w:rPr>
        <w:rFonts w:ascii="David" w:hAnsi="David" w:cs="David"/>
        <w:sz w:val="22"/>
        <w:szCs w:val="22"/>
        <w:rtl/>
      </w:rPr>
      <w:instrText xml:space="preserve"> \@ "</w:instrText>
    </w:r>
    <w:r w:rsidR="003C38EA" w:rsidRPr="00D069A7">
      <w:rPr>
        <w:rFonts w:ascii="David" w:hAnsi="David" w:cs="David"/>
        <w:sz w:val="22"/>
        <w:szCs w:val="22"/>
      </w:rPr>
      <w:instrText>dd/MM/yyyy" \h</w:instrText>
    </w:r>
    <w:r w:rsidR="003C38EA" w:rsidRPr="00D069A7">
      <w:rPr>
        <w:rFonts w:ascii="David" w:hAnsi="David" w:cs="David"/>
        <w:sz w:val="22"/>
        <w:szCs w:val="22"/>
        <w:rtl/>
      </w:rPr>
      <w:instrText xml:space="preserve"> </w:instrText>
    </w:r>
    <w:r w:rsidR="003C38EA" w:rsidRPr="00D069A7">
      <w:rPr>
        <w:rFonts w:ascii="David" w:hAnsi="David" w:cs="David"/>
        <w:sz w:val="22"/>
        <w:szCs w:val="22"/>
        <w:rtl/>
      </w:rPr>
      <w:fldChar w:fldCharType="separate"/>
    </w:r>
    <w:r w:rsidR="008C7988">
      <w:rPr>
        <w:rFonts w:ascii="David" w:hAnsi="David" w:cs="David"/>
        <w:noProof/>
        <w:sz w:val="22"/>
        <w:szCs w:val="22"/>
        <w:rtl/>
      </w:rPr>
      <w:t>‏י"ז/אדר/תשפ"א</w:t>
    </w:r>
    <w:r w:rsidR="003C38EA" w:rsidRPr="00D069A7">
      <w:rPr>
        <w:rFonts w:ascii="David" w:hAnsi="David" w:cs="David"/>
        <w:sz w:val="22"/>
        <w:szCs w:val="22"/>
        <w:rtl/>
      </w:rPr>
      <w:fldChar w:fldCharType="end"/>
    </w:r>
  </w:p>
  <w:p w:rsidR="003C38EA" w:rsidRPr="00D069A7" w:rsidRDefault="003C38EA" w:rsidP="00686831">
    <w:pPr>
      <w:ind w:right="-567"/>
      <w:jc w:val="right"/>
      <w:rPr>
        <w:rFonts w:ascii="David" w:hAnsi="David" w:cs="David"/>
        <w:sz w:val="22"/>
        <w:szCs w:val="22"/>
        <w:rtl/>
      </w:rPr>
    </w:pPr>
    <w:r w:rsidRPr="00D069A7">
      <w:rPr>
        <w:rFonts w:ascii="David" w:hAnsi="David" w:cs="David"/>
        <w:sz w:val="22"/>
        <w:szCs w:val="22"/>
        <w:rtl/>
      </w:rPr>
      <w:fldChar w:fldCharType="begin"/>
    </w:r>
    <w:r w:rsidRPr="00D069A7">
      <w:rPr>
        <w:rFonts w:ascii="David" w:hAnsi="David" w:cs="David"/>
        <w:sz w:val="22"/>
        <w:szCs w:val="22"/>
        <w:rtl/>
      </w:rPr>
      <w:instrText xml:space="preserve"> </w:instrText>
    </w:r>
    <w:r w:rsidRPr="00D069A7">
      <w:rPr>
        <w:rFonts w:ascii="David" w:hAnsi="David" w:cs="David"/>
        <w:sz w:val="22"/>
        <w:szCs w:val="22"/>
      </w:rPr>
      <w:instrText>DATE</w:instrText>
    </w:r>
    <w:r w:rsidRPr="00D069A7">
      <w:rPr>
        <w:rFonts w:ascii="David" w:hAnsi="David" w:cs="David"/>
        <w:sz w:val="22"/>
        <w:szCs w:val="22"/>
        <w:rtl/>
      </w:rPr>
      <w:instrText xml:space="preserve"> \@ "</w:instrText>
    </w:r>
    <w:r w:rsidRPr="00D069A7">
      <w:rPr>
        <w:rFonts w:ascii="David" w:hAnsi="David" w:cs="David"/>
        <w:sz w:val="22"/>
        <w:szCs w:val="22"/>
      </w:rPr>
      <w:instrText>dd/MM/yyyy</w:instrText>
    </w:r>
    <w:r w:rsidRPr="00D069A7">
      <w:rPr>
        <w:rFonts w:ascii="David" w:hAnsi="David" w:cs="David"/>
        <w:sz w:val="22"/>
        <w:szCs w:val="22"/>
        <w:rtl/>
      </w:rPr>
      <w:instrText xml:space="preserve">" </w:instrText>
    </w:r>
    <w:r w:rsidRPr="00D069A7">
      <w:rPr>
        <w:rFonts w:ascii="David" w:hAnsi="David" w:cs="David"/>
        <w:sz w:val="22"/>
        <w:szCs w:val="22"/>
        <w:rtl/>
      </w:rPr>
      <w:fldChar w:fldCharType="separate"/>
    </w:r>
    <w:r w:rsidR="008C7988">
      <w:rPr>
        <w:rFonts w:ascii="David" w:hAnsi="David" w:cs="David"/>
        <w:noProof/>
        <w:sz w:val="22"/>
        <w:szCs w:val="22"/>
        <w:rtl/>
      </w:rPr>
      <w:t>‏01/03/2021</w:t>
    </w:r>
    <w:r w:rsidRPr="00D069A7">
      <w:rPr>
        <w:rFonts w:ascii="David" w:hAnsi="David" w:cs="David"/>
        <w:sz w:val="22"/>
        <w:szCs w:val="22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591C"/>
    <w:multiLevelType w:val="hybridMultilevel"/>
    <w:tmpl w:val="D7F80336"/>
    <w:lvl w:ilvl="0" w:tplc="F54AA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742B6E"/>
    <w:multiLevelType w:val="hybridMultilevel"/>
    <w:tmpl w:val="98EC3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20D69"/>
    <w:multiLevelType w:val="hybridMultilevel"/>
    <w:tmpl w:val="D7F80336"/>
    <w:lvl w:ilvl="0" w:tplc="F54AA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FE5085"/>
    <w:multiLevelType w:val="hybridMultilevel"/>
    <w:tmpl w:val="994C6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B0C1E"/>
    <w:multiLevelType w:val="multilevel"/>
    <w:tmpl w:val="35B6124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1A2374A6"/>
    <w:multiLevelType w:val="hybridMultilevel"/>
    <w:tmpl w:val="33244340"/>
    <w:lvl w:ilvl="0" w:tplc="8F6A72B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362C5"/>
    <w:multiLevelType w:val="multilevel"/>
    <w:tmpl w:val="B17098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52" w:hanging="1800"/>
      </w:pPr>
      <w:rPr>
        <w:rFonts w:hint="default"/>
      </w:rPr>
    </w:lvl>
  </w:abstractNum>
  <w:abstractNum w:abstractNumId="7" w15:restartNumberingAfterBreak="0">
    <w:nsid w:val="20E65D44"/>
    <w:multiLevelType w:val="hybridMultilevel"/>
    <w:tmpl w:val="6E0C4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E5DD0"/>
    <w:multiLevelType w:val="hybridMultilevel"/>
    <w:tmpl w:val="2F949776"/>
    <w:lvl w:ilvl="0" w:tplc="5D9A47CE">
      <w:start w:val="17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B7B3D"/>
    <w:multiLevelType w:val="multilevel"/>
    <w:tmpl w:val="A58C87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7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96" w:hanging="2160"/>
      </w:pPr>
      <w:rPr>
        <w:rFonts w:hint="default"/>
      </w:rPr>
    </w:lvl>
  </w:abstractNum>
  <w:abstractNum w:abstractNumId="10" w15:restartNumberingAfterBreak="0">
    <w:nsid w:val="26361A07"/>
    <w:multiLevelType w:val="hybridMultilevel"/>
    <w:tmpl w:val="68CAA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37412"/>
    <w:multiLevelType w:val="hybridMultilevel"/>
    <w:tmpl w:val="4552E59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E9E22B9"/>
    <w:multiLevelType w:val="hybridMultilevel"/>
    <w:tmpl w:val="D9FE6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021DB"/>
    <w:multiLevelType w:val="hybridMultilevel"/>
    <w:tmpl w:val="99B2DE90"/>
    <w:lvl w:ilvl="0" w:tplc="24A8A26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8B40ABE"/>
    <w:multiLevelType w:val="hybridMultilevel"/>
    <w:tmpl w:val="17EE4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276E2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979147B"/>
    <w:multiLevelType w:val="hybridMultilevel"/>
    <w:tmpl w:val="9EDE2066"/>
    <w:lvl w:ilvl="0" w:tplc="5E2E719E">
      <w:start w:val="1"/>
      <w:numFmt w:val="decimal"/>
      <w:pStyle w:val="2"/>
      <w:lvlText w:val="%1."/>
      <w:lvlJc w:val="left"/>
      <w:pPr>
        <w:tabs>
          <w:tab w:val="num" w:pos="1080"/>
        </w:tabs>
        <w:ind w:left="1080" w:right="1080" w:hanging="720"/>
      </w:pPr>
      <w:rPr>
        <w:rFonts w:hint="cs"/>
      </w:rPr>
    </w:lvl>
    <w:lvl w:ilvl="1" w:tplc="EB162CD4">
      <w:start w:val="1"/>
      <w:numFmt w:val="hebrew1"/>
      <w:lvlText w:val="%2."/>
      <w:lvlJc w:val="left"/>
      <w:pPr>
        <w:tabs>
          <w:tab w:val="num" w:pos="1440"/>
        </w:tabs>
        <w:ind w:left="1440" w:right="1440" w:hanging="360"/>
      </w:pPr>
      <w:rPr>
        <w:rFonts w:hint="cs"/>
      </w:r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7" w15:restartNumberingAfterBreak="0">
    <w:nsid w:val="3BCF46FF"/>
    <w:multiLevelType w:val="hybridMultilevel"/>
    <w:tmpl w:val="E6A84D98"/>
    <w:lvl w:ilvl="0" w:tplc="A7C48DB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DC61410"/>
    <w:multiLevelType w:val="hybridMultilevel"/>
    <w:tmpl w:val="B4A22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5175D7"/>
    <w:multiLevelType w:val="hybridMultilevel"/>
    <w:tmpl w:val="EF04082E"/>
    <w:lvl w:ilvl="0" w:tplc="2918C7B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20" w15:restartNumberingAfterBreak="0">
    <w:nsid w:val="427A788B"/>
    <w:multiLevelType w:val="multilevel"/>
    <w:tmpl w:val="78EA4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52" w:hanging="1800"/>
      </w:pPr>
      <w:rPr>
        <w:rFonts w:hint="default"/>
      </w:rPr>
    </w:lvl>
  </w:abstractNum>
  <w:abstractNum w:abstractNumId="21" w15:restartNumberingAfterBreak="0">
    <w:nsid w:val="4E987351"/>
    <w:multiLevelType w:val="hybridMultilevel"/>
    <w:tmpl w:val="7408B0DE"/>
    <w:lvl w:ilvl="0" w:tplc="9EC2238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1C062D"/>
    <w:multiLevelType w:val="hybridMultilevel"/>
    <w:tmpl w:val="C2C0B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B1F4A"/>
    <w:multiLevelType w:val="hybridMultilevel"/>
    <w:tmpl w:val="9F423234"/>
    <w:lvl w:ilvl="0" w:tplc="41CA7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EE2077"/>
    <w:multiLevelType w:val="hybridMultilevel"/>
    <w:tmpl w:val="D6B8D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995ABF"/>
    <w:multiLevelType w:val="multilevel"/>
    <w:tmpl w:val="4322E5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1924DCC"/>
    <w:multiLevelType w:val="hybridMultilevel"/>
    <w:tmpl w:val="6E0C4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A5F1B"/>
    <w:multiLevelType w:val="hybridMultilevel"/>
    <w:tmpl w:val="1A8AA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768C1"/>
    <w:multiLevelType w:val="hybridMultilevel"/>
    <w:tmpl w:val="68BC5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017C9"/>
    <w:multiLevelType w:val="hybridMultilevel"/>
    <w:tmpl w:val="1A5A3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C645C3A"/>
    <w:multiLevelType w:val="hybridMultilevel"/>
    <w:tmpl w:val="183640DA"/>
    <w:lvl w:ilvl="0" w:tplc="472E0340">
      <w:start w:val="189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E5D94"/>
    <w:multiLevelType w:val="hybridMultilevel"/>
    <w:tmpl w:val="0BC25EE8"/>
    <w:lvl w:ilvl="0" w:tplc="18944FC8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D28291E"/>
    <w:multiLevelType w:val="hybridMultilevel"/>
    <w:tmpl w:val="8F868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16"/>
  </w:num>
  <w:num w:numId="4">
    <w:abstractNumId w:val="16"/>
  </w:num>
  <w:num w:numId="5">
    <w:abstractNumId w:val="16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8"/>
  </w:num>
  <w:num w:numId="9">
    <w:abstractNumId w:val="21"/>
  </w:num>
  <w:num w:numId="10">
    <w:abstractNumId w:val="10"/>
  </w:num>
  <w:num w:numId="11">
    <w:abstractNumId w:val="24"/>
  </w:num>
  <w:num w:numId="12">
    <w:abstractNumId w:val="9"/>
  </w:num>
  <w:num w:numId="13">
    <w:abstractNumId w:val="12"/>
  </w:num>
  <w:num w:numId="14">
    <w:abstractNumId w:val="27"/>
  </w:num>
  <w:num w:numId="15">
    <w:abstractNumId w:val="28"/>
  </w:num>
  <w:num w:numId="16">
    <w:abstractNumId w:val="4"/>
  </w:num>
  <w:num w:numId="17">
    <w:abstractNumId w:val="25"/>
  </w:num>
  <w:num w:numId="18">
    <w:abstractNumId w:val="20"/>
  </w:num>
  <w:num w:numId="19">
    <w:abstractNumId w:val="6"/>
  </w:num>
  <w:num w:numId="20">
    <w:abstractNumId w:val="22"/>
  </w:num>
  <w:num w:numId="21">
    <w:abstractNumId w:val="3"/>
  </w:num>
  <w:num w:numId="22">
    <w:abstractNumId w:val="29"/>
  </w:num>
  <w:num w:numId="23">
    <w:abstractNumId w:val="13"/>
  </w:num>
  <w:num w:numId="24">
    <w:abstractNumId w:val="1"/>
  </w:num>
  <w:num w:numId="25">
    <w:abstractNumId w:val="11"/>
  </w:num>
  <w:num w:numId="26">
    <w:abstractNumId w:val="15"/>
  </w:num>
  <w:num w:numId="27">
    <w:abstractNumId w:val="26"/>
  </w:num>
  <w:num w:numId="28">
    <w:abstractNumId w:val="0"/>
  </w:num>
  <w:num w:numId="29">
    <w:abstractNumId w:val="32"/>
  </w:num>
  <w:num w:numId="30">
    <w:abstractNumId w:val="31"/>
  </w:num>
  <w:num w:numId="31">
    <w:abstractNumId w:val="17"/>
  </w:num>
  <w:num w:numId="32">
    <w:abstractNumId w:val="7"/>
  </w:num>
  <w:num w:numId="33">
    <w:abstractNumId w:val="2"/>
  </w:num>
  <w:num w:numId="34">
    <w:abstractNumId w:val="23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41E"/>
    <w:rsid w:val="00001AF2"/>
    <w:rsid w:val="000067B9"/>
    <w:rsid w:val="00016551"/>
    <w:rsid w:val="00017106"/>
    <w:rsid w:val="0002346C"/>
    <w:rsid w:val="00026A04"/>
    <w:rsid w:val="00027D62"/>
    <w:rsid w:val="000436E8"/>
    <w:rsid w:val="00043A34"/>
    <w:rsid w:val="00045D67"/>
    <w:rsid w:val="00052716"/>
    <w:rsid w:val="00057AD4"/>
    <w:rsid w:val="00061761"/>
    <w:rsid w:val="00062F25"/>
    <w:rsid w:val="0006489B"/>
    <w:rsid w:val="00067226"/>
    <w:rsid w:val="00070EE9"/>
    <w:rsid w:val="00075E42"/>
    <w:rsid w:val="00082510"/>
    <w:rsid w:val="00087C20"/>
    <w:rsid w:val="000A471C"/>
    <w:rsid w:val="000A4C99"/>
    <w:rsid w:val="000A67F6"/>
    <w:rsid w:val="000B1733"/>
    <w:rsid w:val="000B2102"/>
    <w:rsid w:val="000B2614"/>
    <w:rsid w:val="000B4B55"/>
    <w:rsid w:val="000B4DD8"/>
    <w:rsid w:val="000C0D73"/>
    <w:rsid w:val="000C609E"/>
    <w:rsid w:val="000D0102"/>
    <w:rsid w:val="000D1971"/>
    <w:rsid w:val="000D37C5"/>
    <w:rsid w:val="000D6F97"/>
    <w:rsid w:val="000E0E88"/>
    <w:rsid w:val="000E1F79"/>
    <w:rsid w:val="00112898"/>
    <w:rsid w:val="0011522A"/>
    <w:rsid w:val="001207ED"/>
    <w:rsid w:val="00120DE3"/>
    <w:rsid w:val="001259F3"/>
    <w:rsid w:val="0012659E"/>
    <w:rsid w:val="001303EF"/>
    <w:rsid w:val="0013167C"/>
    <w:rsid w:val="00131B7F"/>
    <w:rsid w:val="00135DDB"/>
    <w:rsid w:val="00135F53"/>
    <w:rsid w:val="001373E9"/>
    <w:rsid w:val="0014235E"/>
    <w:rsid w:val="0014609A"/>
    <w:rsid w:val="00146580"/>
    <w:rsid w:val="00153965"/>
    <w:rsid w:val="0016183D"/>
    <w:rsid w:val="00161D02"/>
    <w:rsid w:val="00166B62"/>
    <w:rsid w:val="00167A55"/>
    <w:rsid w:val="001707B2"/>
    <w:rsid w:val="001815B1"/>
    <w:rsid w:val="0018740C"/>
    <w:rsid w:val="00187935"/>
    <w:rsid w:val="001B3DE8"/>
    <w:rsid w:val="001B401C"/>
    <w:rsid w:val="001B5927"/>
    <w:rsid w:val="001B6834"/>
    <w:rsid w:val="001C44ED"/>
    <w:rsid w:val="001D48FC"/>
    <w:rsid w:val="001E4F0A"/>
    <w:rsid w:val="001F0E1E"/>
    <w:rsid w:val="001F1C81"/>
    <w:rsid w:val="001F210A"/>
    <w:rsid w:val="001F25FF"/>
    <w:rsid w:val="001F3CF9"/>
    <w:rsid w:val="001F457F"/>
    <w:rsid w:val="00200DEF"/>
    <w:rsid w:val="0020233C"/>
    <w:rsid w:val="00211395"/>
    <w:rsid w:val="00214AFC"/>
    <w:rsid w:val="002165A2"/>
    <w:rsid w:val="00223952"/>
    <w:rsid w:val="00234752"/>
    <w:rsid w:val="00243C07"/>
    <w:rsid w:val="0024430C"/>
    <w:rsid w:val="00245DAD"/>
    <w:rsid w:val="00255475"/>
    <w:rsid w:val="0025589D"/>
    <w:rsid w:val="00256CEF"/>
    <w:rsid w:val="00260E6C"/>
    <w:rsid w:val="0026352E"/>
    <w:rsid w:val="00264473"/>
    <w:rsid w:val="00275A26"/>
    <w:rsid w:val="002779CC"/>
    <w:rsid w:val="00282290"/>
    <w:rsid w:val="00283E17"/>
    <w:rsid w:val="0028531B"/>
    <w:rsid w:val="00290A4D"/>
    <w:rsid w:val="00294238"/>
    <w:rsid w:val="00295BE4"/>
    <w:rsid w:val="002A64A7"/>
    <w:rsid w:val="002A6CCD"/>
    <w:rsid w:val="002B1F31"/>
    <w:rsid w:val="002B3FBA"/>
    <w:rsid w:val="002C2A3E"/>
    <w:rsid w:val="002C4D23"/>
    <w:rsid w:val="002D555B"/>
    <w:rsid w:val="002E1907"/>
    <w:rsid w:val="002E1C32"/>
    <w:rsid w:val="002E7739"/>
    <w:rsid w:val="002E7C97"/>
    <w:rsid w:val="002E7E16"/>
    <w:rsid w:val="003009DB"/>
    <w:rsid w:val="0030394D"/>
    <w:rsid w:val="003055A1"/>
    <w:rsid w:val="00305E16"/>
    <w:rsid w:val="00310455"/>
    <w:rsid w:val="0031147E"/>
    <w:rsid w:val="00311B21"/>
    <w:rsid w:val="00315D55"/>
    <w:rsid w:val="00317857"/>
    <w:rsid w:val="00317D65"/>
    <w:rsid w:val="0032222D"/>
    <w:rsid w:val="00326805"/>
    <w:rsid w:val="00332676"/>
    <w:rsid w:val="00332C40"/>
    <w:rsid w:val="00336F1F"/>
    <w:rsid w:val="00347B62"/>
    <w:rsid w:val="00351B21"/>
    <w:rsid w:val="00357957"/>
    <w:rsid w:val="00371E87"/>
    <w:rsid w:val="003830DA"/>
    <w:rsid w:val="00384A1C"/>
    <w:rsid w:val="003908D4"/>
    <w:rsid w:val="00391D24"/>
    <w:rsid w:val="003B05B0"/>
    <w:rsid w:val="003B7F06"/>
    <w:rsid w:val="003C0EBE"/>
    <w:rsid w:val="003C38EA"/>
    <w:rsid w:val="003F4F7F"/>
    <w:rsid w:val="00400BE9"/>
    <w:rsid w:val="00401169"/>
    <w:rsid w:val="00404657"/>
    <w:rsid w:val="00406438"/>
    <w:rsid w:val="00413AA0"/>
    <w:rsid w:val="004151CA"/>
    <w:rsid w:val="00415EB4"/>
    <w:rsid w:val="004166D4"/>
    <w:rsid w:val="00420554"/>
    <w:rsid w:val="0042282A"/>
    <w:rsid w:val="00425CCF"/>
    <w:rsid w:val="004301B0"/>
    <w:rsid w:val="00430FBF"/>
    <w:rsid w:val="004344C1"/>
    <w:rsid w:val="00435FC4"/>
    <w:rsid w:val="004376CC"/>
    <w:rsid w:val="00446C26"/>
    <w:rsid w:val="004543F4"/>
    <w:rsid w:val="00456AF1"/>
    <w:rsid w:val="00466F11"/>
    <w:rsid w:val="0047055E"/>
    <w:rsid w:val="004705D2"/>
    <w:rsid w:val="00471749"/>
    <w:rsid w:val="00472302"/>
    <w:rsid w:val="00476D12"/>
    <w:rsid w:val="004868F0"/>
    <w:rsid w:val="004924BB"/>
    <w:rsid w:val="00493D93"/>
    <w:rsid w:val="004A053F"/>
    <w:rsid w:val="004A1DF0"/>
    <w:rsid w:val="004A2A36"/>
    <w:rsid w:val="004A3645"/>
    <w:rsid w:val="004A505C"/>
    <w:rsid w:val="004B012B"/>
    <w:rsid w:val="004B040E"/>
    <w:rsid w:val="004B0B73"/>
    <w:rsid w:val="004B15EB"/>
    <w:rsid w:val="004B258C"/>
    <w:rsid w:val="004B3D2C"/>
    <w:rsid w:val="004B6A1E"/>
    <w:rsid w:val="004C5D44"/>
    <w:rsid w:val="004D090A"/>
    <w:rsid w:val="004D09B8"/>
    <w:rsid w:val="004D108D"/>
    <w:rsid w:val="004D2FB3"/>
    <w:rsid w:val="004D4A04"/>
    <w:rsid w:val="004E4415"/>
    <w:rsid w:val="004F3DD6"/>
    <w:rsid w:val="004F5261"/>
    <w:rsid w:val="004F5ACC"/>
    <w:rsid w:val="004F5E8C"/>
    <w:rsid w:val="00503F9F"/>
    <w:rsid w:val="00522E2E"/>
    <w:rsid w:val="0052613D"/>
    <w:rsid w:val="00533644"/>
    <w:rsid w:val="00533BE6"/>
    <w:rsid w:val="00535B4D"/>
    <w:rsid w:val="00543383"/>
    <w:rsid w:val="0054404A"/>
    <w:rsid w:val="00544A94"/>
    <w:rsid w:val="00547F26"/>
    <w:rsid w:val="00551BE1"/>
    <w:rsid w:val="005603C2"/>
    <w:rsid w:val="00560ACE"/>
    <w:rsid w:val="00574E54"/>
    <w:rsid w:val="00577A6A"/>
    <w:rsid w:val="00584E75"/>
    <w:rsid w:val="005853B3"/>
    <w:rsid w:val="00586879"/>
    <w:rsid w:val="00595079"/>
    <w:rsid w:val="005A6B05"/>
    <w:rsid w:val="005A73FD"/>
    <w:rsid w:val="005B19DA"/>
    <w:rsid w:val="005B2AD5"/>
    <w:rsid w:val="005C7E47"/>
    <w:rsid w:val="005D2126"/>
    <w:rsid w:val="005D24EA"/>
    <w:rsid w:val="005E56B2"/>
    <w:rsid w:val="005F28CF"/>
    <w:rsid w:val="005F317E"/>
    <w:rsid w:val="00602DAF"/>
    <w:rsid w:val="0060622E"/>
    <w:rsid w:val="00606B0A"/>
    <w:rsid w:val="00626DB4"/>
    <w:rsid w:val="006407DF"/>
    <w:rsid w:val="0064299D"/>
    <w:rsid w:val="00642AC7"/>
    <w:rsid w:val="0064302A"/>
    <w:rsid w:val="0064350A"/>
    <w:rsid w:val="00645583"/>
    <w:rsid w:val="00653573"/>
    <w:rsid w:val="00654266"/>
    <w:rsid w:val="00654621"/>
    <w:rsid w:val="00655E96"/>
    <w:rsid w:val="00660740"/>
    <w:rsid w:val="00663C2A"/>
    <w:rsid w:val="006674E2"/>
    <w:rsid w:val="00670A48"/>
    <w:rsid w:val="00672334"/>
    <w:rsid w:val="00680687"/>
    <w:rsid w:val="00686618"/>
    <w:rsid w:val="00686672"/>
    <w:rsid w:val="00686831"/>
    <w:rsid w:val="00687FD3"/>
    <w:rsid w:val="00695795"/>
    <w:rsid w:val="006A28FC"/>
    <w:rsid w:val="006A4188"/>
    <w:rsid w:val="006A517D"/>
    <w:rsid w:val="006B07AA"/>
    <w:rsid w:val="006B0E63"/>
    <w:rsid w:val="006D6A85"/>
    <w:rsid w:val="006E5364"/>
    <w:rsid w:val="006F01E0"/>
    <w:rsid w:val="006F5012"/>
    <w:rsid w:val="00710ABC"/>
    <w:rsid w:val="00714F94"/>
    <w:rsid w:val="00727CC5"/>
    <w:rsid w:val="00735643"/>
    <w:rsid w:val="00735BCC"/>
    <w:rsid w:val="00744A77"/>
    <w:rsid w:val="00750E61"/>
    <w:rsid w:val="00751ACB"/>
    <w:rsid w:val="0075728D"/>
    <w:rsid w:val="00773739"/>
    <w:rsid w:val="00775DEF"/>
    <w:rsid w:val="00780BAE"/>
    <w:rsid w:val="00785298"/>
    <w:rsid w:val="00787867"/>
    <w:rsid w:val="00787C64"/>
    <w:rsid w:val="00793E60"/>
    <w:rsid w:val="007973D0"/>
    <w:rsid w:val="007A3DA6"/>
    <w:rsid w:val="007A4B01"/>
    <w:rsid w:val="007A7526"/>
    <w:rsid w:val="007A7AE6"/>
    <w:rsid w:val="007C504E"/>
    <w:rsid w:val="007C68D8"/>
    <w:rsid w:val="007C72AD"/>
    <w:rsid w:val="007D4055"/>
    <w:rsid w:val="007D711C"/>
    <w:rsid w:val="007E2C72"/>
    <w:rsid w:val="007E3B75"/>
    <w:rsid w:val="007E643F"/>
    <w:rsid w:val="007F033C"/>
    <w:rsid w:val="007F61C9"/>
    <w:rsid w:val="00803706"/>
    <w:rsid w:val="0080388E"/>
    <w:rsid w:val="00803F10"/>
    <w:rsid w:val="00804C55"/>
    <w:rsid w:val="008056D5"/>
    <w:rsid w:val="008061FF"/>
    <w:rsid w:val="008068F9"/>
    <w:rsid w:val="00811130"/>
    <w:rsid w:val="00815BB0"/>
    <w:rsid w:val="008232FA"/>
    <w:rsid w:val="00824044"/>
    <w:rsid w:val="00825822"/>
    <w:rsid w:val="00827344"/>
    <w:rsid w:val="00830EAA"/>
    <w:rsid w:val="0085096F"/>
    <w:rsid w:val="00855AFA"/>
    <w:rsid w:val="00857346"/>
    <w:rsid w:val="00860B4C"/>
    <w:rsid w:val="00861980"/>
    <w:rsid w:val="00864241"/>
    <w:rsid w:val="008654CA"/>
    <w:rsid w:val="008700C8"/>
    <w:rsid w:val="008774EB"/>
    <w:rsid w:val="00893F74"/>
    <w:rsid w:val="008A30C2"/>
    <w:rsid w:val="008B45E4"/>
    <w:rsid w:val="008C2845"/>
    <w:rsid w:val="008C6A52"/>
    <w:rsid w:val="008C7988"/>
    <w:rsid w:val="008D5A22"/>
    <w:rsid w:val="008D6A2C"/>
    <w:rsid w:val="008E29F9"/>
    <w:rsid w:val="008E56F9"/>
    <w:rsid w:val="008F1A5C"/>
    <w:rsid w:val="008F34FC"/>
    <w:rsid w:val="00904838"/>
    <w:rsid w:val="00906913"/>
    <w:rsid w:val="009175D0"/>
    <w:rsid w:val="00922C03"/>
    <w:rsid w:val="0092536B"/>
    <w:rsid w:val="00932824"/>
    <w:rsid w:val="009355AB"/>
    <w:rsid w:val="00936275"/>
    <w:rsid w:val="00937AD5"/>
    <w:rsid w:val="00942A64"/>
    <w:rsid w:val="00946655"/>
    <w:rsid w:val="00952350"/>
    <w:rsid w:val="00953348"/>
    <w:rsid w:val="00956960"/>
    <w:rsid w:val="00964680"/>
    <w:rsid w:val="009653B7"/>
    <w:rsid w:val="00975655"/>
    <w:rsid w:val="009814AE"/>
    <w:rsid w:val="009821C1"/>
    <w:rsid w:val="00982F26"/>
    <w:rsid w:val="0098384F"/>
    <w:rsid w:val="0099182A"/>
    <w:rsid w:val="00993E2B"/>
    <w:rsid w:val="009A1B23"/>
    <w:rsid w:val="009A1D6A"/>
    <w:rsid w:val="009A1ECF"/>
    <w:rsid w:val="009A2D87"/>
    <w:rsid w:val="009B40DA"/>
    <w:rsid w:val="009B5DB1"/>
    <w:rsid w:val="009C402E"/>
    <w:rsid w:val="009C438B"/>
    <w:rsid w:val="009D093B"/>
    <w:rsid w:val="009D7D1E"/>
    <w:rsid w:val="009E1CF1"/>
    <w:rsid w:val="009E402A"/>
    <w:rsid w:val="009E7BA1"/>
    <w:rsid w:val="009F2801"/>
    <w:rsid w:val="009F69A9"/>
    <w:rsid w:val="00A0218B"/>
    <w:rsid w:val="00A036AC"/>
    <w:rsid w:val="00A04A1E"/>
    <w:rsid w:val="00A04EF2"/>
    <w:rsid w:val="00A0526A"/>
    <w:rsid w:val="00A2540B"/>
    <w:rsid w:val="00A36F99"/>
    <w:rsid w:val="00A376A9"/>
    <w:rsid w:val="00A41FCA"/>
    <w:rsid w:val="00A42A4C"/>
    <w:rsid w:val="00A45930"/>
    <w:rsid w:val="00A46204"/>
    <w:rsid w:val="00A47FE6"/>
    <w:rsid w:val="00A525F0"/>
    <w:rsid w:val="00A5323C"/>
    <w:rsid w:val="00A54F6E"/>
    <w:rsid w:val="00A56BE8"/>
    <w:rsid w:val="00A618D3"/>
    <w:rsid w:val="00A63FC9"/>
    <w:rsid w:val="00A65BCA"/>
    <w:rsid w:val="00A6619C"/>
    <w:rsid w:val="00A7061C"/>
    <w:rsid w:val="00A81B26"/>
    <w:rsid w:val="00A9470A"/>
    <w:rsid w:val="00A95C77"/>
    <w:rsid w:val="00A9798C"/>
    <w:rsid w:val="00AA1797"/>
    <w:rsid w:val="00AB3A30"/>
    <w:rsid w:val="00AB69B4"/>
    <w:rsid w:val="00AC240D"/>
    <w:rsid w:val="00AC3395"/>
    <w:rsid w:val="00AC56B6"/>
    <w:rsid w:val="00AC5AB4"/>
    <w:rsid w:val="00AD0A76"/>
    <w:rsid w:val="00AD346E"/>
    <w:rsid w:val="00AE1346"/>
    <w:rsid w:val="00AE2C28"/>
    <w:rsid w:val="00AE3E39"/>
    <w:rsid w:val="00AE551B"/>
    <w:rsid w:val="00AE6C3F"/>
    <w:rsid w:val="00AF1006"/>
    <w:rsid w:val="00AF2123"/>
    <w:rsid w:val="00AF31AC"/>
    <w:rsid w:val="00AF35CE"/>
    <w:rsid w:val="00AF3FBD"/>
    <w:rsid w:val="00AF4312"/>
    <w:rsid w:val="00AF60AD"/>
    <w:rsid w:val="00B05E70"/>
    <w:rsid w:val="00B0707F"/>
    <w:rsid w:val="00B114FD"/>
    <w:rsid w:val="00B226E7"/>
    <w:rsid w:val="00B249FD"/>
    <w:rsid w:val="00B27190"/>
    <w:rsid w:val="00B32289"/>
    <w:rsid w:val="00B32508"/>
    <w:rsid w:val="00B3544D"/>
    <w:rsid w:val="00B356EC"/>
    <w:rsid w:val="00B377D7"/>
    <w:rsid w:val="00B43C53"/>
    <w:rsid w:val="00B57196"/>
    <w:rsid w:val="00B6453A"/>
    <w:rsid w:val="00B64798"/>
    <w:rsid w:val="00B673B7"/>
    <w:rsid w:val="00B7125C"/>
    <w:rsid w:val="00B72233"/>
    <w:rsid w:val="00B76C1A"/>
    <w:rsid w:val="00B77CA0"/>
    <w:rsid w:val="00B82270"/>
    <w:rsid w:val="00B83211"/>
    <w:rsid w:val="00B90C81"/>
    <w:rsid w:val="00B91ABF"/>
    <w:rsid w:val="00B91E4A"/>
    <w:rsid w:val="00BA6AA5"/>
    <w:rsid w:val="00BA7D7D"/>
    <w:rsid w:val="00BB4B17"/>
    <w:rsid w:val="00BB761C"/>
    <w:rsid w:val="00BC139C"/>
    <w:rsid w:val="00BD577B"/>
    <w:rsid w:val="00BE358E"/>
    <w:rsid w:val="00BE4CD2"/>
    <w:rsid w:val="00BE5254"/>
    <w:rsid w:val="00BE5EBE"/>
    <w:rsid w:val="00BF7675"/>
    <w:rsid w:val="00C017E3"/>
    <w:rsid w:val="00C05E2C"/>
    <w:rsid w:val="00C06C66"/>
    <w:rsid w:val="00C168C5"/>
    <w:rsid w:val="00C2161F"/>
    <w:rsid w:val="00C25E92"/>
    <w:rsid w:val="00C30B01"/>
    <w:rsid w:val="00C33B29"/>
    <w:rsid w:val="00C3511C"/>
    <w:rsid w:val="00C4413D"/>
    <w:rsid w:val="00C47A26"/>
    <w:rsid w:val="00C518CA"/>
    <w:rsid w:val="00C55287"/>
    <w:rsid w:val="00C57125"/>
    <w:rsid w:val="00C67F62"/>
    <w:rsid w:val="00C71441"/>
    <w:rsid w:val="00C94A9A"/>
    <w:rsid w:val="00CA2FC5"/>
    <w:rsid w:val="00CB2BD5"/>
    <w:rsid w:val="00CB4D07"/>
    <w:rsid w:val="00CB75D2"/>
    <w:rsid w:val="00CC3DD2"/>
    <w:rsid w:val="00CE142D"/>
    <w:rsid w:val="00CF2DB5"/>
    <w:rsid w:val="00CF41A4"/>
    <w:rsid w:val="00CF7393"/>
    <w:rsid w:val="00D004A7"/>
    <w:rsid w:val="00D00F51"/>
    <w:rsid w:val="00D0646C"/>
    <w:rsid w:val="00D069A7"/>
    <w:rsid w:val="00D07A1E"/>
    <w:rsid w:val="00D103D7"/>
    <w:rsid w:val="00D11587"/>
    <w:rsid w:val="00D120E7"/>
    <w:rsid w:val="00D143E1"/>
    <w:rsid w:val="00D23B5D"/>
    <w:rsid w:val="00D37359"/>
    <w:rsid w:val="00D4114A"/>
    <w:rsid w:val="00D45A9B"/>
    <w:rsid w:val="00D52BFE"/>
    <w:rsid w:val="00D54373"/>
    <w:rsid w:val="00D54C6B"/>
    <w:rsid w:val="00D54DD4"/>
    <w:rsid w:val="00D62214"/>
    <w:rsid w:val="00D63D9E"/>
    <w:rsid w:val="00D655DD"/>
    <w:rsid w:val="00D657BA"/>
    <w:rsid w:val="00D753A9"/>
    <w:rsid w:val="00D85386"/>
    <w:rsid w:val="00D871BD"/>
    <w:rsid w:val="00D97012"/>
    <w:rsid w:val="00DA345F"/>
    <w:rsid w:val="00DA436C"/>
    <w:rsid w:val="00DA517C"/>
    <w:rsid w:val="00DB448E"/>
    <w:rsid w:val="00DB5490"/>
    <w:rsid w:val="00DC6414"/>
    <w:rsid w:val="00DD72F5"/>
    <w:rsid w:val="00DF601D"/>
    <w:rsid w:val="00DF6FCE"/>
    <w:rsid w:val="00E04CDE"/>
    <w:rsid w:val="00E10C78"/>
    <w:rsid w:val="00E12332"/>
    <w:rsid w:val="00E13559"/>
    <w:rsid w:val="00E14108"/>
    <w:rsid w:val="00E14AFF"/>
    <w:rsid w:val="00E2210E"/>
    <w:rsid w:val="00E22ADE"/>
    <w:rsid w:val="00E251E3"/>
    <w:rsid w:val="00E26E4E"/>
    <w:rsid w:val="00E35F95"/>
    <w:rsid w:val="00E36C48"/>
    <w:rsid w:val="00E43F43"/>
    <w:rsid w:val="00E47150"/>
    <w:rsid w:val="00E5390B"/>
    <w:rsid w:val="00E54D26"/>
    <w:rsid w:val="00E62EC8"/>
    <w:rsid w:val="00E63811"/>
    <w:rsid w:val="00E76372"/>
    <w:rsid w:val="00E76DAF"/>
    <w:rsid w:val="00E96683"/>
    <w:rsid w:val="00E979C1"/>
    <w:rsid w:val="00EA0520"/>
    <w:rsid w:val="00EA1F05"/>
    <w:rsid w:val="00EA3A2F"/>
    <w:rsid w:val="00EB2118"/>
    <w:rsid w:val="00EB5709"/>
    <w:rsid w:val="00EC2203"/>
    <w:rsid w:val="00EC2B78"/>
    <w:rsid w:val="00EC3AD6"/>
    <w:rsid w:val="00EE49C3"/>
    <w:rsid w:val="00EF4BBC"/>
    <w:rsid w:val="00F03A0E"/>
    <w:rsid w:val="00F05375"/>
    <w:rsid w:val="00F07E59"/>
    <w:rsid w:val="00F104CE"/>
    <w:rsid w:val="00F17A19"/>
    <w:rsid w:val="00F220D2"/>
    <w:rsid w:val="00F26CA6"/>
    <w:rsid w:val="00F30E9D"/>
    <w:rsid w:val="00F31263"/>
    <w:rsid w:val="00F341AD"/>
    <w:rsid w:val="00F361BE"/>
    <w:rsid w:val="00F41816"/>
    <w:rsid w:val="00F42A8B"/>
    <w:rsid w:val="00F458A9"/>
    <w:rsid w:val="00F47E67"/>
    <w:rsid w:val="00F5678A"/>
    <w:rsid w:val="00F61357"/>
    <w:rsid w:val="00F63E80"/>
    <w:rsid w:val="00F7584B"/>
    <w:rsid w:val="00F75E57"/>
    <w:rsid w:val="00F80088"/>
    <w:rsid w:val="00F854DC"/>
    <w:rsid w:val="00F91C7D"/>
    <w:rsid w:val="00F971E8"/>
    <w:rsid w:val="00FA2160"/>
    <w:rsid w:val="00FA22CA"/>
    <w:rsid w:val="00FA5A44"/>
    <w:rsid w:val="00FC233C"/>
    <w:rsid w:val="00FC2A84"/>
    <w:rsid w:val="00FD17F8"/>
    <w:rsid w:val="00FD1D50"/>
    <w:rsid w:val="00FD441E"/>
    <w:rsid w:val="00FD4F4F"/>
    <w:rsid w:val="00FE2BBA"/>
    <w:rsid w:val="00FE76EC"/>
    <w:rsid w:val="00FF0552"/>
    <w:rsid w:val="00FF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0A5DDD4-7939-4176-A425-07BC8DA3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C72"/>
    <w:pPr>
      <w:bidi/>
    </w:pPr>
    <w:rPr>
      <w:sz w:val="24"/>
      <w:szCs w:val="24"/>
      <w:lang w:eastAsia="he-IL"/>
    </w:rPr>
  </w:style>
  <w:style w:type="paragraph" w:styleId="1">
    <w:name w:val="heading 1"/>
    <w:basedOn w:val="a"/>
    <w:next w:val="a"/>
    <w:qFormat/>
    <w:rsid w:val="00864241"/>
    <w:pPr>
      <w:keepNext/>
      <w:outlineLvl w:val="0"/>
    </w:pPr>
    <w:rPr>
      <w:rFonts w:cs="Guttman Adii"/>
      <w:b/>
      <w:bCs/>
      <w:szCs w:val="32"/>
    </w:rPr>
  </w:style>
  <w:style w:type="paragraph" w:styleId="2">
    <w:name w:val="heading 2"/>
    <w:basedOn w:val="a"/>
    <w:next w:val="a"/>
    <w:qFormat/>
    <w:rsid w:val="00420554"/>
    <w:pPr>
      <w:keepNext/>
      <w:numPr>
        <w:numId w:val="3"/>
      </w:numPr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qFormat/>
    <w:rsid w:val="00420554"/>
    <w:pPr>
      <w:keepNext/>
      <w:tabs>
        <w:tab w:val="num" w:pos="1080"/>
      </w:tabs>
      <w:ind w:left="1080" w:hanging="72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6F0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F01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64241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864241"/>
    <w:pPr>
      <w:tabs>
        <w:tab w:val="center" w:pos="4153"/>
        <w:tab w:val="right" w:pos="8306"/>
      </w:tabs>
    </w:pPr>
  </w:style>
  <w:style w:type="paragraph" w:styleId="a6">
    <w:name w:val="Balloon Text"/>
    <w:basedOn w:val="a"/>
    <w:link w:val="a7"/>
    <w:rsid w:val="005E56B2"/>
    <w:rPr>
      <w:rFonts w:ascii="Tahoma" w:hAnsi="Tahoma" w:cs="Tahoma"/>
      <w:sz w:val="16"/>
      <w:szCs w:val="16"/>
    </w:rPr>
  </w:style>
  <w:style w:type="character" w:customStyle="1" w:styleId="a7">
    <w:name w:val="טקסט בלונים תו"/>
    <w:link w:val="a6"/>
    <w:rsid w:val="005E56B2"/>
    <w:rPr>
      <w:rFonts w:ascii="Tahoma" w:hAnsi="Tahoma" w:cs="Tahoma"/>
      <w:sz w:val="16"/>
      <w:szCs w:val="16"/>
      <w:lang w:eastAsia="he-IL"/>
    </w:rPr>
  </w:style>
  <w:style w:type="paragraph" w:styleId="a8">
    <w:name w:val="List Paragraph"/>
    <w:basedOn w:val="a"/>
    <w:uiPriority w:val="34"/>
    <w:qFormat/>
    <w:rsid w:val="004B15EB"/>
    <w:pPr>
      <w:ind w:left="720"/>
      <w:contextualSpacing/>
    </w:pPr>
  </w:style>
  <w:style w:type="table" w:styleId="a9">
    <w:name w:val="Table Grid"/>
    <w:basedOn w:val="a1"/>
    <w:rsid w:val="008D6A2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Classic 1"/>
    <w:basedOn w:val="a1"/>
    <w:rsid w:val="009E7BA1"/>
    <w:pPr>
      <w:bidi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a">
    <w:name w:val="annotation reference"/>
    <w:rsid w:val="009E7BA1"/>
    <w:rPr>
      <w:sz w:val="16"/>
      <w:szCs w:val="16"/>
    </w:rPr>
  </w:style>
  <w:style w:type="paragraph" w:styleId="ab">
    <w:name w:val="annotation text"/>
    <w:basedOn w:val="a"/>
    <w:link w:val="ac"/>
    <w:rsid w:val="009E7BA1"/>
    <w:rPr>
      <w:sz w:val="20"/>
      <w:szCs w:val="20"/>
    </w:rPr>
  </w:style>
  <w:style w:type="character" w:customStyle="1" w:styleId="ac">
    <w:name w:val="טקסט הערה תו"/>
    <w:link w:val="ab"/>
    <w:rsid w:val="009E7BA1"/>
    <w:rPr>
      <w:lang w:eastAsia="he-IL"/>
    </w:rPr>
  </w:style>
  <w:style w:type="paragraph" w:styleId="ad">
    <w:name w:val="annotation subject"/>
    <w:basedOn w:val="ab"/>
    <w:next w:val="ab"/>
    <w:link w:val="ae"/>
    <w:rsid w:val="009E7BA1"/>
    <w:rPr>
      <w:b/>
      <w:bCs/>
    </w:rPr>
  </w:style>
  <w:style w:type="character" w:customStyle="1" w:styleId="ae">
    <w:name w:val="נושא הערה תו"/>
    <w:link w:val="ad"/>
    <w:rsid w:val="009E7BA1"/>
    <w:rPr>
      <w:b/>
      <w:bCs/>
      <w:lang w:eastAsia="he-IL"/>
    </w:rPr>
  </w:style>
  <w:style w:type="character" w:customStyle="1" w:styleId="st1">
    <w:name w:val="st1"/>
    <w:rsid w:val="00C168C5"/>
  </w:style>
  <w:style w:type="character" w:customStyle="1" w:styleId="a5">
    <w:name w:val="כותרת תחתונה תו"/>
    <w:link w:val="a4"/>
    <w:uiPriority w:val="99"/>
    <w:rsid w:val="00FD1D50"/>
    <w:rPr>
      <w:sz w:val="24"/>
      <w:szCs w:val="24"/>
      <w:lang w:eastAsia="he-IL"/>
    </w:rPr>
  </w:style>
  <w:style w:type="character" w:styleId="Hyperlink">
    <w:name w:val="Hyperlink"/>
    <w:basedOn w:val="a0"/>
    <w:unhideWhenUsed/>
    <w:rsid w:val="00FD441E"/>
    <w:rPr>
      <w:color w:val="0563C1" w:themeColor="hyperlink"/>
      <w:u w:val="single"/>
    </w:rPr>
  </w:style>
  <w:style w:type="character" w:styleId="FollowedHyperlink">
    <w:name w:val="FollowedHyperlink"/>
    <w:basedOn w:val="a0"/>
    <w:semiHidden/>
    <w:unhideWhenUsed/>
    <w:rsid w:val="006062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0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-n\AppData\Roaming\Microsoft\Templates\001_Maran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C0C3B-B877-4E99-AFDC-F1F8301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001_Maran Template Portrait.dotx</Template>
  <TotalTime>0</TotalTime>
  <Pages>6</Pages>
  <Words>433</Words>
  <Characters>2169</Characters>
  <Application>Microsoft Office Word</Application>
  <DocSecurity>0</DocSecurity>
  <Lines>18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לכבוד</vt:lpstr>
      <vt:lpstr>לכבוד</vt:lpstr>
    </vt:vector>
  </TitlesOfParts>
  <Company>Ort Israel</Company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לכבוד</dc:title>
  <dc:creator>Lili  Naori</dc:creator>
  <cp:lastModifiedBy>Liat Zilberman</cp:lastModifiedBy>
  <cp:revision>2</cp:revision>
  <cp:lastPrinted>2014-07-04T16:24:00Z</cp:lastPrinted>
  <dcterms:created xsi:type="dcterms:W3CDTF">2021-03-01T12:13:00Z</dcterms:created>
  <dcterms:modified xsi:type="dcterms:W3CDTF">2021-03-01T12:13:00Z</dcterms:modified>
</cp:coreProperties>
</file>